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0504" w14:textId="2A3238CE" w:rsidR="003B1DF4" w:rsidRPr="00735F07" w:rsidRDefault="003B1DF4" w:rsidP="003B1DF4">
      <w:pPr>
        <w:jc w:val="center"/>
        <w:rPr>
          <w:b/>
          <w:bCs/>
          <w:sz w:val="32"/>
          <w:szCs w:val="32"/>
          <w:u w:val="single"/>
        </w:rPr>
      </w:pPr>
      <w:r w:rsidRPr="00735F07">
        <w:rPr>
          <w:b/>
          <w:bCs/>
          <w:sz w:val="32"/>
          <w:szCs w:val="32"/>
          <w:u w:val="single"/>
        </w:rPr>
        <w:t>Collecte à la ferme des pellicules</w:t>
      </w:r>
      <w:r w:rsidRPr="00735F07">
        <w:rPr>
          <w:b/>
          <w:bCs/>
          <w:sz w:val="32"/>
          <w:szCs w:val="32"/>
          <w:u w:val="single"/>
        </w:rPr>
        <w:br/>
        <w:t>de plastique blanc d’enrubannage</w:t>
      </w:r>
    </w:p>
    <w:p w14:paraId="46202785" w14:textId="77777777" w:rsidR="003B1DF4" w:rsidRPr="00735F07" w:rsidRDefault="003B1DF4" w:rsidP="003B1DF4">
      <w:pPr>
        <w:rPr>
          <w:u w:val="single"/>
        </w:rPr>
      </w:pPr>
    </w:p>
    <w:p w14:paraId="5A98F494" w14:textId="0409AEF4" w:rsidR="003B1DF4" w:rsidRPr="00735F07" w:rsidRDefault="003B1DF4" w:rsidP="003B1DF4">
      <w:pPr>
        <w:jc w:val="center"/>
        <w:rPr>
          <w:b/>
          <w:bCs/>
        </w:rPr>
      </w:pPr>
      <w:r w:rsidRPr="00735F07">
        <w:rPr>
          <w:b/>
          <w:bCs/>
        </w:rPr>
        <w:t>Confirmation d’engagement</w:t>
      </w:r>
    </w:p>
    <w:p w14:paraId="38EBB4BF" w14:textId="77777777" w:rsidR="003B1DF4" w:rsidRPr="00735F07" w:rsidRDefault="003B1DF4" w:rsidP="003B1DF4"/>
    <w:p w14:paraId="57F7E65D" w14:textId="731AAE01" w:rsidR="003B1DF4" w:rsidRPr="00735F07" w:rsidRDefault="003B1DF4" w:rsidP="003B1DF4">
      <w:pPr>
        <w:spacing w:after="120"/>
        <w:rPr>
          <w:b/>
          <w:bCs/>
          <w:u w:val="single"/>
        </w:rPr>
      </w:pPr>
      <w:r w:rsidRPr="00735F07">
        <w:rPr>
          <w:b/>
          <w:bCs/>
          <w:u w:val="single"/>
        </w:rPr>
        <w:t>Identification de la ferme</w:t>
      </w:r>
    </w:p>
    <w:tbl>
      <w:tblPr>
        <w:tblStyle w:val="Grilledutableau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0"/>
        <w:gridCol w:w="6810"/>
      </w:tblGrid>
      <w:tr w:rsidR="003B1DF4" w:rsidRPr="00735F07" w14:paraId="09AF4D3B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5C4D6842" w14:textId="77777777" w:rsidR="003B1DF4" w:rsidRPr="00735F07" w:rsidRDefault="003B1DF4" w:rsidP="00735F07">
            <w:pPr>
              <w:jc w:val="left"/>
            </w:pPr>
            <w:r w:rsidRPr="00735F07">
              <w:t>Nom de la ferme :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A58A17" w14:textId="59F1E101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3B1DF4" w:rsidRPr="00735F07" w14:paraId="645CFCF0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745D9BC5" w14:textId="77777777" w:rsidR="003B1DF4" w:rsidRPr="00735F07" w:rsidRDefault="003B1DF4" w:rsidP="00735F07">
            <w:pPr>
              <w:jc w:val="left"/>
            </w:pPr>
            <w:r w:rsidRPr="00735F07">
              <w:t>Adresse de la ferme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2DC14A" w14:textId="48134E8B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3B1DF4" w:rsidRPr="00735F07" w14:paraId="14BD995D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25327EBE" w14:textId="5E6060D9" w:rsidR="003B1DF4" w:rsidRPr="00735F07" w:rsidRDefault="003B1DF4" w:rsidP="00735F07">
            <w:pPr>
              <w:jc w:val="left"/>
            </w:pP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34FC3E" w14:textId="69941641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3B1DF4" w:rsidRPr="00735F07" w14:paraId="5BCA9ACD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559703E2" w14:textId="1A559BFF" w:rsidR="003B1DF4" w:rsidRPr="00735F07" w:rsidRDefault="003B1DF4" w:rsidP="00735F07">
            <w:pPr>
              <w:jc w:val="left"/>
            </w:pPr>
            <w:r w:rsidRPr="00735F07">
              <w:t>Noms des propriétaires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7CE785" w14:textId="376540DA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3B1DF4" w:rsidRPr="00735F07" w14:paraId="7FD428AD" w14:textId="77777777" w:rsidTr="00735F07">
        <w:trPr>
          <w:trHeight w:val="397"/>
        </w:trPr>
        <w:tc>
          <w:tcPr>
            <w:tcW w:w="2640" w:type="dxa"/>
            <w:vAlign w:val="bottom"/>
          </w:tcPr>
          <w:p w14:paraId="4097D140" w14:textId="5EF0497B" w:rsidR="003B1DF4" w:rsidRPr="00735F07" w:rsidRDefault="003B1DF4" w:rsidP="00735F07">
            <w:pPr>
              <w:jc w:val="left"/>
            </w:pP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434C55" w14:textId="1633FA6A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3B1DF4" w:rsidRPr="00735F07" w14:paraId="741361E8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60646F57" w14:textId="77777777" w:rsidR="003B1DF4" w:rsidRPr="00735F07" w:rsidRDefault="003B1DF4" w:rsidP="00735F07">
            <w:pPr>
              <w:jc w:val="left"/>
            </w:pPr>
            <w:r w:rsidRPr="00735F07">
              <w:t>Courriel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104AD4" w14:textId="0D2628CF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3B1DF4" w:rsidRPr="00735F07" w14:paraId="7DA05401" w14:textId="77777777" w:rsidTr="00735F07">
        <w:trPr>
          <w:trHeight w:val="397"/>
        </w:trPr>
        <w:tc>
          <w:tcPr>
            <w:tcW w:w="2640" w:type="dxa"/>
            <w:vAlign w:val="bottom"/>
            <w:hideMark/>
          </w:tcPr>
          <w:p w14:paraId="269FF8A5" w14:textId="77777777" w:rsidR="003B1DF4" w:rsidRPr="00735F07" w:rsidRDefault="003B1DF4" w:rsidP="00735F07">
            <w:pPr>
              <w:jc w:val="left"/>
            </w:pPr>
            <w:r w:rsidRPr="00735F07">
              <w:t>Téléphone :</w:t>
            </w:r>
          </w:p>
        </w:tc>
        <w:tc>
          <w:tcPr>
            <w:tcW w:w="6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212930D" w14:textId="2C97D4FA" w:rsidR="003B1DF4" w:rsidRPr="00735F07" w:rsidRDefault="00735F07" w:rsidP="00735F07">
            <w:pPr>
              <w:jc w:val="left"/>
            </w:pPr>
            <w: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0AC394FD" w14:textId="77777777" w:rsidR="003B1DF4" w:rsidRPr="00735F07" w:rsidRDefault="003B1DF4" w:rsidP="003B1DF4"/>
    <w:p w14:paraId="0C3773AC" w14:textId="77777777" w:rsidR="003B1DF4" w:rsidRPr="00735F07" w:rsidRDefault="003B1DF4" w:rsidP="003B1DF4"/>
    <w:p w14:paraId="465D4515" w14:textId="77777777" w:rsidR="003B1DF4" w:rsidRPr="00735F07" w:rsidRDefault="003B1DF4" w:rsidP="003B1DF4">
      <w:pPr>
        <w:spacing w:after="120"/>
        <w:rPr>
          <w:b/>
          <w:bCs/>
          <w:u w:val="single"/>
        </w:rPr>
      </w:pPr>
      <w:r w:rsidRPr="00735F07">
        <w:rPr>
          <w:b/>
          <w:bCs/>
          <w:u w:val="single"/>
        </w:rPr>
        <w:t>Type de production principale (un seul choix possible)</w:t>
      </w:r>
    </w:p>
    <w:p w14:paraId="033007EE" w14:textId="64143566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Bovine, ovine, caprine (laitier ou boucherie)</w:t>
      </w:r>
    </w:p>
    <w:p w14:paraId="64ACEC02" w14:textId="5C71A190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Équine</w:t>
      </w:r>
    </w:p>
    <w:p w14:paraId="58E6EB8F" w14:textId="41BA818E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Œufs et volaille</w:t>
      </w:r>
    </w:p>
    <w:p w14:paraId="2DE7ADD5" w14:textId="2B0901B9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Autres productions animales</w:t>
      </w:r>
    </w:p>
    <w:p w14:paraId="2C0498E6" w14:textId="1393E795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Horticulture maraichère, ornementale, fruitière</w:t>
      </w:r>
    </w:p>
    <w:p w14:paraId="476A8533" w14:textId="2C27FCA6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Acériculture</w:t>
      </w:r>
    </w:p>
    <w:p w14:paraId="5C84C09B" w14:textId="2C9ED312" w:rsidR="003B1DF4" w:rsidRPr="00735F07" w:rsidRDefault="003B1DF4" w:rsidP="003B1DF4"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Grande culture, culture fourragère</w:t>
      </w:r>
    </w:p>
    <w:p w14:paraId="6BDDD44C" w14:textId="77777777" w:rsidR="003B1DF4" w:rsidRPr="00735F07" w:rsidRDefault="003B1DF4" w:rsidP="003B1DF4"/>
    <w:p w14:paraId="38264738" w14:textId="16B1BECF" w:rsidR="003B1DF4" w:rsidRPr="00735F07" w:rsidRDefault="003B1DF4" w:rsidP="003B1DF4">
      <w:pPr>
        <w:spacing w:after="120"/>
        <w:rPr>
          <w:b/>
          <w:bCs/>
          <w:u w:val="single"/>
        </w:rPr>
      </w:pPr>
      <w:r w:rsidRPr="00735F07">
        <w:rPr>
          <w:b/>
          <w:bCs/>
          <w:u w:val="single"/>
        </w:rPr>
        <w:t>Tonnage de pellicules de plastique blanc</w:t>
      </w:r>
      <w:r w:rsidR="00AD7BC1" w:rsidRPr="00735F07">
        <w:rPr>
          <w:b/>
          <w:bCs/>
          <w:u w:val="single"/>
        </w:rPr>
        <w:t xml:space="preserve"> </w:t>
      </w:r>
      <w:r w:rsidRPr="00735F07">
        <w:rPr>
          <w:b/>
          <w:bCs/>
          <w:u w:val="single"/>
        </w:rPr>
        <w:t>d’enrubannage générées par année</w:t>
      </w:r>
    </w:p>
    <w:p w14:paraId="2F87007E" w14:textId="0A4C8598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1"/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bookmarkEnd w:id="7"/>
      <w:r w:rsidRPr="00735F07">
        <w:t xml:space="preserve">  Moins de 5 tonnes</w:t>
      </w:r>
    </w:p>
    <w:p w14:paraId="692AB0BF" w14:textId="4AA7B5C9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Entre 5 et 10 tonnes</w:t>
      </w:r>
    </w:p>
    <w:p w14:paraId="25CB7A76" w14:textId="542BD7B1" w:rsidR="003B1DF4" w:rsidRPr="00735F07" w:rsidRDefault="003B1DF4" w:rsidP="003B1DF4">
      <w:pPr>
        <w:spacing w:after="60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Plus de 10 tonnes</w:t>
      </w:r>
    </w:p>
    <w:tbl>
      <w:tblPr>
        <w:tblStyle w:val="Grilledutableau"/>
        <w:tblpPr w:leftFromText="141" w:rightFromText="141" w:vertAnchor="text" w:horzAnchor="margin" w:tblpXSpec="center" w:tblpY="23"/>
        <w:tblW w:w="0" w:type="auto"/>
        <w:tblLook w:val="04A0" w:firstRow="1" w:lastRow="0" w:firstColumn="1" w:lastColumn="0" w:noHBand="0" w:noVBand="1"/>
      </w:tblPr>
      <w:tblGrid>
        <w:gridCol w:w="3005"/>
      </w:tblGrid>
      <w:tr w:rsidR="00780BEF" w14:paraId="3D95D540" w14:textId="77777777" w:rsidTr="00780BEF">
        <w:trPr>
          <w:trHeight w:val="283"/>
        </w:trPr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AC21B4" w14:textId="5816B918" w:rsidR="00780BEF" w:rsidRDefault="00780BEF" w:rsidP="00780BEF">
            <w:pPr>
              <w:jc w:val="left"/>
            </w:pPr>
            <w: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8" w:name="Texte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7F21B3FD" w14:textId="3822D071" w:rsidR="00735F07" w:rsidRPr="00735F07" w:rsidRDefault="003B1DF4" w:rsidP="003B1DF4"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Autres (précisez la quantité) :</w:t>
      </w:r>
    </w:p>
    <w:p w14:paraId="0C466338" w14:textId="1EF5B85D" w:rsidR="003B1DF4" w:rsidRPr="00735F07" w:rsidRDefault="003B1DF4">
      <w:pPr>
        <w:rPr>
          <w:u w:val="single"/>
        </w:rPr>
      </w:pPr>
      <w:r w:rsidRPr="00735F07">
        <w:rPr>
          <w:u w:val="single"/>
        </w:rPr>
        <w:br w:type="page"/>
      </w:r>
    </w:p>
    <w:p w14:paraId="18D2568E" w14:textId="77777777" w:rsidR="00684C09" w:rsidRPr="00735F07" w:rsidRDefault="00684C09" w:rsidP="00684C09">
      <w:pPr>
        <w:rPr>
          <w:b/>
          <w:bCs/>
          <w:u w:val="single"/>
        </w:rPr>
      </w:pPr>
    </w:p>
    <w:p w14:paraId="31826185" w14:textId="484A2D36" w:rsidR="00684C09" w:rsidRPr="00897911" w:rsidRDefault="00684C09" w:rsidP="00897911">
      <w:pPr>
        <w:jc w:val="left"/>
        <w:rPr>
          <w:u w:val="single"/>
        </w:rPr>
      </w:pPr>
      <w:r w:rsidRPr="00897911">
        <w:rPr>
          <w:u w:val="single"/>
        </w:rPr>
        <w:t>Engagement obligatoire pour tous</w:t>
      </w:r>
    </w:p>
    <w:p w14:paraId="1A846F0F" w14:textId="77777777" w:rsidR="00684C09" w:rsidRPr="00684C09" w:rsidRDefault="00684C09" w:rsidP="00684C09">
      <w:pPr>
        <w:pStyle w:val="Paragraphedeliste"/>
        <w:ind w:left="360"/>
        <w:jc w:val="left"/>
        <w:rPr>
          <w:u w:val="single"/>
        </w:rPr>
      </w:pPr>
    </w:p>
    <w:p w14:paraId="5C0F696F" w14:textId="44425BA1" w:rsidR="00684C09" w:rsidRPr="00735F07" w:rsidRDefault="00684C09" w:rsidP="00684C09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Je m’engage à </w:t>
      </w:r>
      <w:r w:rsidRPr="00735F07">
        <w:rPr>
          <w:b/>
          <w:bCs/>
        </w:rPr>
        <w:t>faire le tri</w:t>
      </w:r>
      <w:r w:rsidRPr="00735F07">
        <w:t xml:space="preserve"> adéquat et </w:t>
      </w:r>
      <w:r w:rsidRPr="00735F07">
        <w:rPr>
          <w:b/>
          <w:bCs/>
        </w:rPr>
        <w:t>déposer seulement les pellicules</w:t>
      </w:r>
      <w:r w:rsidRPr="00735F07">
        <w:t xml:space="preserve"> de plastique blanc </w:t>
      </w:r>
    </w:p>
    <w:p w14:paraId="564CADAD" w14:textId="77777777" w:rsidR="00684C09" w:rsidRPr="00735F07" w:rsidRDefault="00684C09" w:rsidP="00684C09">
      <w:pPr>
        <w:jc w:val="left"/>
      </w:pPr>
      <w:r w:rsidRPr="00735F07">
        <w:t xml:space="preserve">        </w:t>
      </w:r>
      <w:proofErr w:type="gramStart"/>
      <w:r w:rsidRPr="00735F07">
        <w:t>d’enrubannage</w:t>
      </w:r>
      <w:proofErr w:type="gramEnd"/>
      <w:r w:rsidRPr="00735F07">
        <w:t xml:space="preserve"> dans le ou les conteneur(s).</w:t>
      </w:r>
    </w:p>
    <w:p w14:paraId="5339661E" w14:textId="77777777" w:rsidR="00684C09" w:rsidRDefault="00684C09" w:rsidP="00735F07">
      <w:pPr>
        <w:jc w:val="left"/>
      </w:pPr>
    </w:p>
    <w:p w14:paraId="27BE66CF" w14:textId="77777777" w:rsidR="00684C09" w:rsidRDefault="00684C09" w:rsidP="00735F07">
      <w:pPr>
        <w:jc w:val="left"/>
      </w:pPr>
    </w:p>
    <w:p w14:paraId="71C6265E" w14:textId="7A0C3DA0" w:rsidR="00684C09" w:rsidRPr="00684C09" w:rsidRDefault="00897911" w:rsidP="00897911">
      <w:pPr>
        <w:jc w:val="left"/>
      </w:pPr>
      <w:r>
        <w:rPr>
          <w:u w:val="single"/>
        </w:rPr>
        <w:t>Je prévois choisir</w:t>
      </w:r>
      <w:r w:rsidR="00ED6838" w:rsidRPr="00897911">
        <w:rPr>
          <w:u w:val="single"/>
        </w:rPr>
        <w:t xml:space="preserve"> </w:t>
      </w:r>
      <w:r w:rsidR="00BC150A" w:rsidRPr="00897911">
        <w:rPr>
          <w:u w:val="single"/>
        </w:rPr>
        <w:t>(faites 1 choix)</w:t>
      </w:r>
      <w:r>
        <w:rPr>
          <w:u w:val="single"/>
        </w:rPr>
        <w:t> :</w:t>
      </w:r>
    </w:p>
    <w:p w14:paraId="4CF14474" w14:textId="77777777" w:rsidR="00684C09" w:rsidRPr="00684C09" w:rsidRDefault="00684C09" w:rsidP="00684C09">
      <w:pPr>
        <w:jc w:val="left"/>
      </w:pPr>
    </w:p>
    <w:tbl>
      <w:tblPr>
        <w:tblStyle w:val="Grilledutableau"/>
        <w:tblW w:w="0" w:type="auto"/>
        <w:tblInd w:w="408" w:type="dxa"/>
        <w:tblLook w:val="04A0" w:firstRow="1" w:lastRow="0" w:firstColumn="1" w:lastColumn="0" w:noHBand="0" w:noVBand="1"/>
      </w:tblPr>
      <w:tblGrid>
        <w:gridCol w:w="2764"/>
        <w:gridCol w:w="2835"/>
      </w:tblGrid>
      <w:tr w:rsidR="00BC150A" w14:paraId="48794B9B" w14:textId="77777777" w:rsidTr="00BC150A">
        <w:tc>
          <w:tcPr>
            <w:tcW w:w="2764" w:type="dxa"/>
          </w:tcPr>
          <w:p w14:paraId="4113814C" w14:textId="77777777" w:rsidR="00BC150A" w:rsidRPr="00575D8B" w:rsidRDefault="00BC150A" w:rsidP="004700E6">
            <w:pPr>
              <w:rPr>
                <w:rFonts w:ascii="Aptos" w:hAnsi="Aptos"/>
                <w:b/>
                <w:bCs/>
              </w:rPr>
            </w:pPr>
            <w:r w:rsidRPr="00575D8B">
              <w:rPr>
                <w:rFonts w:ascii="Aptos" w:hAnsi="Aptos"/>
                <w:b/>
                <w:bCs/>
              </w:rPr>
              <w:t>ACHAT</w:t>
            </w:r>
          </w:p>
        </w:tc>
        <w:tc>
          <w:tcPr>
            <w:tcW w:w="2835" w:type="dxa"/>
          </w:tcPr>
          <w:p w14:paraId="24541368" w14:textId="77777777" w:rsidR="00BC150A" w:rsidRPr="00575D8B" w:rsidRDefault="00BC150A" w:rsidP="004700E6">
            <w:pPr>
              <w:rPr>
                <w:rFonts w:ascii="Aptos" w:hAnsi="Aptos"/>
                <w:b/>
                <w:bCs/>
              </w:rPr>
            </w:pPr>
            <w:r w:rsidRPr="00575D8B">
              <w:rPr>
                <w:rFonts w:ascii="Aptos" w:hAnsi="Aptos"/>
                <w:b/>
                <w:bCs/>
              </w:rPr>
              <w:t>LOCATION</w:t>
            </w:r>
          </w:p>
        </w:tc>
      </w:tr>
      <w:tr w:rsidR="00BC150A" w14:paraId="0073170E" w14:textId="77777777" w:rsidTr="00BC150A">
        <w:tc>
          <w:tcPr>
            <w:tcW w:w="2764" w:type="dxa"/>
          </w:tcPr>
          <w:p w14:paraId="70565671" w14:textId="77777777" w:rsidR="00BC150A" w:rsidRDefault="00BC150A" w:rsidP="004700E6">
            <w:pPr>
              <w:rPr>
                <w:rFonts w:ascii="Aptos" w:hAnsi="Aptos"/>
              </w:rPr>
            </w:pPr>
            <w:r w:rsidRPr="00C61256">
              <w:rPr>
                <w:rFonts w:ascii="Aptos" w:hAnsi="Aptos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256">
              <w:rPr>
                <w:rFonts w:ascii="Aptos" w:hAnsi="Aptos"/>
              </w:rPr>
              <w:instrText xml:space="preserve"> FORMCHECKBOX </w:instrText>
            </w:r>
            <w:r w:rsidRPr="00C61256">
              <w:rPr>
                <w:rFonts w:ascii="Aptos" w:hAnsi="Aptos"/>
              </w:rPr>
            </w:r>
            <w:r w:rsidRPr="00C61256">
              <w:rPr>
                <w:rFonts w:ascii="Aptos" w:hAnsi="Aptos"/>
              </w:rPr>
              <w:fldChar w:fldCharType="separate"/>
            </w:r>
            <w:r w:rsidRPr="00C61256">
              <w:rPr>
                <w:rFonts w:ascii="Aptos" w:hAnsi="Aptos"/>
              </w:rPr>
              <w:fldChar w:fldCharType="end"/>
            </w:r>
            <w:r>
              <w:rPr>
                <w:rFonts w:ascii="Aptos" w:hAnsi="Aptos"/>
              </w:rPr>
              <w:t xml:space="preserve"> 1 conteneur</w:t>
            </w:r>
            <w:r w:rsidRPr="00C61256">
              <w:rPr>
                <w:rFonts w:ascii="Aptos" w:hAnsi="Aptos"/>
              </w:rPr>
              <w:t xml:space="preserve"> de 4v³</w:t>
            </w:r>
          </w:p>
        </w:tc>
        <w:tc>
          <w:tcPr>
            <w:tcW w:w="2835" w:type="dxa"/>
          </w:tcPr>
          <w:p w14:paraId="3B3F24C9" w14:textId="77777777" w:rsidR="00BC150A" w:rsidRDefault="00BC150A" w:rsidP="004700E6">
            <w:pPr>
              <w:rPr>
                <w:rFonts w:ascii="Aptos" w:hAnsi="Aptos"/>
              </w:rPr>
            </w:pPr>
            <w:r w:rsidRPr="00C61256">
              <w:rPr>
                <w:rFonts w:ascii="Aptos" w:hAnsi="Aptos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256">
              <w:rPr>
                <w:rFonts w:ascii="Aptos" w:hAnsi="Aptos"/>
              </w:rPr>
              <w:instrText xml:space="preserve"> FORMCHECKBOX </w:instrText>
            </w:r>
            <w:r w:rsidRPr="00C61256">
              <w:rPr>
                <w:rFonts w:ascii="Aptos" w:hAnsi="Aptos"/>
              </w:rPr>
            </w:r>
            <w:r w:rsidRPr="00C61256">
              <w:rPr>
                <w:rFonts w:ascii="Aptos" w:hAnsi="Aptos"/>
              </w:rPr>
              <w:fldChar w:fldCharType="separate"/>
            </w:r>
            <w:r w:rsidRPr="00C61256">
              <w:rPr>
                <w:rFonts w:ascii="Aptos" w:hAnsi="Aptos"/>
              </w:rPr>
              <w:fldChar w:fldCharType="end"/>
            </w:r>
            <w:r>
              <w:rPr>
                <w:rFonts w:ascii="Aptos" w:hAnsi="Aptos"/>
              </w:rPr>
              <w:t xml:space="preserve"> 1 conteneur</w:t>
            </w:r>
            <w:r w:rsidRPr="00C61256">
              <w:rPr>
                <w:rFonts w:ascii="Aptos" w:hAnsi="Aptos"/>
              </w:rPr>
              <w:t xml:space="preserve"> de 4v³</w:t>
            </w:r>
          </w:p>
        </w:tc>
      </w:tr>
      <w:tr w:rsidR="00BC150A" w14:paraId="645702EF" w14:textId="77777777" w:rsidTr="00BC150A">
        <w:tc>
          <w:tcPr>
            <w:tcW w:w="2764" w:type="dxa"/>
          </w:tcPr>
          <w:p w14:paraId="5A481401" w14:textId="77777777" w:rsidR="00BC150A" w:rsidRDefault="00BC150A" w:rsidP="004700E6">
            <w:pPr>
              <w:rPr>
                <w:rFonts w:ascii="Aptos" w:hAnsi="Aptos"/>
              </w:rPr>
            </w:pPr>
            <w:r w:rsidRPr="00C61256">
              <w:rPr>
                <w:rFonts w:ascii="Aptos" w:hAnsi="Aptos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256">
              <w:rPr>
                <w:rFonts w:ascii="Aptos" w:hAnsi="Aptos"/>
              </w:rPr>
              <w:instrText xml:space="preserve"> FORMCHECKBOX </w:instrText>
            </w:r>
            <w:r w:rsidRPr="00C61256">
              <w:rPr>
                <w:rFonts w:ascii="Aptos" w:hAnsi="Aptos"/>
              </w:rPr>
            </w:r>
            <w:r w:rsidRPr="00C61256">
              <w:rPr>
                <w:rFonts w:ascii="Aptos" w:hAnsi="Aptos"/>
              </w:rPr>
              <w:fldChar w:fldCharType="separate"/>
            </w:r>
            <w:r w:rsidRPr="00C61256">
              <w:rPr>
                <w:rFonts w:ascii="Aptos" w:hAnsi="Aptos"/>
              </w:rPr>
              <w:fldChar w:fldCharType="end"/>
            </w:r>
            <w:r>
              <w:rPr>
                <w:rFonts w:ascii="Aptos" w:hAnsi="Aptos"/>
              </w:rPr>
              <w:t xml:space="preserve"> 2 conteneurs </w:t>
            </w:r>
            <w:r w:rsidRPr="00C61256">
              <w:rPr>
                <w:rFonts w:ascii="Aptos" w:hAnsi="Aptos"/>
              </w:rPr>
              <w:t>de 4v³</w:t>
            </w:r>
          </w:p>
        </w:tc>
        <w:tc>
          <w:tcPr>
            <w:tcW w:w="2835" w:type="dxa"/>
          </w:tcPr>
          <w:p w14:paraId="1A3452BE" w14:textId="77777777" w:rsidR="00BC150A" w:rsidRDefault="00BC150A" w:rsidP="004700E6">
            <w:pPr>
              <w:rPr>
                <w:rFonts w:ascii="Aptos" w:hAnsi="Aptos"/>
              </w:rPr>
            </w:pPr>
            <w:r w:rsidRPr="00C61256">
              <w:rPr>
                <w:rFonts w:ascii="Aptos" w:hAnsi="Aptos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1256">
              <w:rPr>
                <w:rFonts w:ascii="Aptos" w:hAnsi="Aptos"/>
              </w:rPr>
              <w:instrText xml:space="preserve"> FORMCHECKBOX </w:instrText>
            </w:r>
            <w:r w:rsidRPr="00C61256">
              <w:rPr>
                <w:rFonts w:ascii="Aptos" w:hAnsi="Aptos"/>
              </w:rPr>
            </w:r>
            <w:r w:rsidRPr="00C61256">
              <w:rPr>
                <w:rFonts w:ascii="Aptos" w:hAnsi="Aptos"/>
              </w:rPr>
              <w:fldChar w:fldCharType="separate"/>
            </w:r>
            <w:r w:rsidRPr="00C61256">
              <w:rPr>
                <w:rFonts w:ascii="Aptos" w:hAnsi="Aptos"/>
              </w:rPr>
              <w:fldChar w:fldCharType="end"/>
            </w:r>
            <w:r>
              <w:rPr>
                <w:rFonts w:ascii="Aptos" w:hAnsi="Aptos"/>
              </w:rPr>
              <w:t xml:space="preserve"> 2 conteneurs </w:t>
            </w:r>
            <w:r w:rsidRPr="00C61256">
              <w:rPr>
                <w:rFonts w:ascii="Aptos" w:hAnsi="Aptos"/>
              </w:rPr>
              <w:t>de 4v³</w:t>
            </w:r>
          </w:p>
        </w:tc>
      </w:tr>
    </w:tbl>
    <w:p w14:paraId="4AE33433" w14:textId="77777777" w:rsidR="00735F07" w:rsidRPr="00735F07" w:rsidRDefault="00735F07" w:rsidP="00735F07">
      <w:pPr>
        <w:jc w:val="left"/>
      </w:pPr>
    </w:p>
    <w:p w14:paraId="57A91940" w14:textId="77777777" w:rsidR="00684C09" w:rsidRPr="00735F07" w:rsidRDefault="00684C09" w:rsidP="003B1DF4"/>
    <w:p w14:paraId="7B62DB56" w14:textId="5A3634C1" w:rsidR="003B1DF4" w:rsidRPr="00684C09" w:rsidRDefault="00684C09" w:rsidP="00897911">
      <w:pPr>
        <w:jc w:val="left"/>
      </w:pPr>
      <w:r w:rsidRPr="00897911">
        <w:rPr>
          <w:u w:val="single"/>
        </w:rPr>
        <w:t>Engagement pour un projet à venir (collecte des plastiques de couleur)</w:t>
      </w:r>
    </w:p>
    <w:p w14:paraId="5D0F885D" w14:textId="77777777" w:rsidR="00684C09" w:rsidRPr="00735F07" w:rsidRDefault="00684C09" w:rsidP="00684C09">
      <w:pPr>
        <w:jc w:val="left"/>
      </w:pPr>
    </w:p>
    <w:p w14:paraId="32EB24BF" w14:textId="77777777" w:rsidR="005004A0" w:rsidRDefault="00684C09" w:rsidP="00684C09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</w:t>
      </w:r>
      <w:r w:rsidRPr="00684C09">
        <w:t>Je désire récupérer les</w:t>
      </w:r>
      <w:r w:rsidRPr="00684C09">
        <w:rPr>
          <w:b/>
          <w:bCs/>
        </w:rPr>
        <w:t xml:space="preserve"> plastiques agricoles de couleur </w:t>
      </w:r>
      <w:r w:rsidRPr="00684C09">
        <w:t>sous forme de ballots produits à l’aide</w:t>
      </w:r>
    </w:p>
    <w:p w14:paraId="27B256F4" w14:textId="2E6772A7" w:rsidR="00684C09" w:rsidRPr="00735F07" w:rsidRDefault="005004A0" w:rsidP="00684C09">
      <w:pPr>
        <w:jc w:val="left"/>
      </w:pPr>
      <w:r>
        <w:t xml:space="preserve">        </w:t>
      </w:r>
      <w:proofErr w:type="gramStart"/>
      <w:r w:rsidR="00684C09" w:rsidRPr="00684C09">
        <w:t>d’une</w:t>
      </w:r>
      <w:proofErr w:type="gramEnd"/>
      <w:r w:rsidR="00684C09" w:rsidRPr="00684C09">
        <w:t xml:space="preserve"> presse et je m’engage à </w:t>
      </w:r>
      <w:r w:rsidR="00684C09">
        <w:rPr>
          <w:b/>
          <w:bCs/>
        </w:rPr>
        <w:t>payer</w:t>
      </w:r>
      <w:r w:rsidR="00684C09" w:rsidRPr="00684C09">
        <w:rPr>
          <w:b/>
          <w:bCs/>
        </w:rPr>
        <w:t xml:space="preserve"> les </w:t>
      </w:r>
      <w:r w:rsidR="00684C09">
        <w:rPr>
          <w:b/>
          <w:bCs/>
        </w:rPr>
        <w:t>frais</w:t>
      </w:r>
      <w:r w:rsidR="00684C09" w:rsidRPr="00684C09">
        <w:rPr>
          <w:b/>
          <w:bCs/>
        </w:rPr>
        <w:t xml:space="preserve"> </w:t>
      </w:r>
      <w:r w:rsidR="00684C09">
        <w:rPr>
          <w:b/>
          <w:bCs/>
        </w:rPr>
        <w:t>l</w:t>
      </w:r>
      <w:r w:rsidR="00684C09" w:rsidRPr="00684C09">
        <w:rPr>
          <w:b/>
          <w:bCs/>
        </w:rPr>
        <w:t>iés à l’ac</w:t>
      </w:r>
      <w:r w:rsidR="00684C09">
        <w:rPr>
          <w:b/>
          <w:bCs/>
        </w:rPr>
        <w:t>hat</w:t>
      </w:r>
      <w:r w:rsidR="00684C09" w:rsidRPr="00684C09">
        <w:rPr>
          <w:b/>
          <w:bCs/>
        </w:rPr>
        <w:t xml:space="preserve"> de cette presse</w:t>
      </w:r>
      <w:r w:rsidR="00684C09" w:rsidRPr="00684C09">
        <w:t>.</w:t>
      </w:r>
    </w:p>
    <w:p w14:paraId="1A85790A" w14:textId="77777777" w:rsidR="003B1DF4" w:rsidRPr="00735F07" w:rsidRDefault="003B1DF4" w:rsidP="003B1DF4"/>
    <w:p w14:paraId="335ED8A2" w14:textId="0B2047AF" w:rsidR="003B1DF4" w:rsidRDefault="00684C09" w:rsidP="00684C09">
      <w:pPr>
        <w:jc w:val="left"/>
      </w:pPr>
      <w:r w:rsidRPr="00735F07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735F07">
        <w:instrText xml:space="preserve"> FORMCHECKBOX </w:instrText>
      </w:r>
      <w:r w:rsidRPr="00735F07">
        <w:fldChar w:fldCharType="separate"/>
      </w:r>
      <w:r w:rsidRPr="00735F07">
        <w:fldChar w:fldCharType="end"/>
      </w:r>
      <w:r w:rsidRPr="00735F07">
        <w:t xml:space="preserve">  Je </w:t>
      </w:r>
      <w:r w:rsidRPr="00735F07">
        <w:rPr>
          <w:b/>
          <w:bCs/>
        </w:rPr>
        <w:t>ne</w:t>
      </w:r>
      <w:r w:rsidRPr="00735F07">
        <w:t xml:space="preserve"> désire </w:t>
      </w:r>
      <w:r w:rsidRPr="00735F07">
        <w:rPr>
          <w:b/>
          <w:bCs/>
        </w:rPr>
        <w:t xml:space="preserve">pas participer </w:t>
      </w:r>
      <w:r w:rsidRPr="00735F07">
        <w:t>à la collecte des plastique</w:t>
      </w:r>
      <w:r>
        <w:t>s de couleur.</w:t>
      </w:r>
    </w:p>
    <w:p w14:paraId="4948FAB7" w14:textId="77777777" w:rsidR="00684C09" w:rsidRDefault="00684C09" w:rsidP="00684C09">
      <w:pPr>
        <w:jc w:val="left"/>
      </w:pPr>
    </w:p>
    <w:p w14:paraId="61A6EE5C" w14:textId="77777777" w:rsidR="00684C09" w:rsidRPr="00735F07" w:rsidRDefault="00684C09" w:rsidP="00684C09">
      <w:pPr>
        <w:jc w:val="left"/>
      </w:pPr>
    </w:p>
    <w:p w14:paraId="7A28F470" w14:textId="77777777" w:rsidR="003B1DF4" w:rsidRPr="00735F07" w:rsidRDefault="003B1DF4" w:rsidP="003B1DF4"/>
    <w:tbl>
      <w:tblPr>
        <w:tblStyle w:val="Grilledutablea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01"/>
        <w:gridCol w:w="4709"/>
      </w:tblGrid>
      <w:tr w:rsidR="00780BEF" w:rsidRPr="00735F07" w14:paraId="50AEA956" w14:textId="77777777" w:rsidTr="00780BEF">
        <w:trPr>
          <w:trHeight w:val="48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88502" w14:textId="347F3A22" w:rsidR="00780BEF" w:rsidRPr="00735F07" w:rsidRDefault="00780BEF" w:rsidP="00780BEF">
            <w:pPr>
              <w:jc w:val="left"/>
            </w:pP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9" w:name="Texte9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6336296" w14:textId="77777777" w:rsidR="00780BEF" w:rsidRPr="00735F07" w:rsidRDefault="00780BEF" w:rsidP="003B1DF4"/>
        </w:tc>
        <w:sdt>
          <w:sdtPr>
            <w:id w:val="1210610796"/>
            <w:showingPlcHdr/>
            <w:picture/>
          </w:sdtPr>
          <w:sdtContent>
            <w:tc>
              <w:tcPr>
                <w:tcW w:w="4709" w:type="dxa"/>
                <w:tcBorders>
                  <w:top w:val="nil"/>
                  <w:left w:val="nil"/>
                  <w:bottom w:val="nil"/>
                  <w:right w:val="nil"/>
                </w:tcBorders>
                <w:vAlign w:val="bottom"/>
              </w:tcPr>
              <w:p w14:paraId="6C59EB8E" w14:textId="67324B86" w:rsidR="00780BEF" w:rsidRPr="00735F07" w:rsidRDefault="0092120E" w:rsidP="00780BEF">
                <w:pPr>
                  <w:jc w:val="left"/>
                </w:pPr>
                <w:r>
                  <w:rPr>
                    <w:noProof/>
                  </w:rPr>
                  <w:drawing>
                    <wp:inline distT="0" distB="0" distL="0" distR="0" wp14:anchorId="08BBBAF8" wp14:editId="72D67730">
                      <wp:extent cx="1456055" cy="461645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6055" cy="461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B1DF4" w:rsidRPr="00735F07" w14:paraId="656F0324" w14:textId="77777777" w:rsidTr="00735F07">
        <w:trPr>
          <w:trHeight w:val="485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3677AF" w14:textId="7A06BDE3" w:rsidR="003B1DF4" w:rsidRPr="00735F07" w:rsidRDefault="00AD7BC1" w:rsidP="003B1DF4">
            <w:r w:rsidRPr="00735F07">
              <w:t>Nom du p</w:t>
            </w:r>
            <w:r w:rsidR="003B1DF4" w:rsidRPr="00735F07">
              <w:t>ropriétaire</w:t>
            </w:r>
            <w:r w:rsidRPr="00735F07">
              <w:t xml:space="preserve"> (lettres moulées)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49A25F4" w14:textId="77777777" w:rsidR="003B1DF4" w:rsidRPr="00735F07" w:rsidRDefault="003B1DF4" w:rsidP="003B1DF4"/>
        </w:tc>
        <w:tc>
          <w:tcPr>
            <w:tcW w:w="4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AED003" w14:textId="77777777" w:rsidR="003B1DF4" w:rsidRPr="00735F07" w:rsidRDefault="003B1DF4" w:rsidP="003B1DF4">
            <w:r w:rsidRPr="00735F07">
              <w:t>Signature</w:t>
            </w:r>
          </w:p>
        </w:tc>
      </w:tr>
      <w:tr w:rsidR="00AD7BC1" w:rsidRPr="00735F07" w14:paraId="74246684" w14:textId="77777777" w:rsidTr="00780BEF">
        <w:trPr>
          <w:trHeight w:val="485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23AB89" w14:textId="1FED3FFA" w:rsidR="00AD7BC1" w:rsidRPr="00735F07" w:rsidRDefault="00780BEF" w:rsidP="00780BEF">
            <w:pPr>
              <w:jc w:val="left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62788C25" w14:textId="77777777" w:rsidR="00AD7BC1" w:rsidRPr="00735F07" w:rsidRDefault="00AD7BC1" w:rsidP="003B1DF4"/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</w:tcPr>
          <w:p w14:paraId="45A55E6D" w14:textId="77777777" w:rsidR="00AD7BC1" w:rsidRPr="00735F07" w:rsidRDefault="00AD7BC1" w:rsidP="003B1DF4"/>
        </w:tc>
      </w:tr>
      <w:tr w:rsidR="00735F07" w:rsidRPr="00735F07" w14:paraId="26E3F636" w14:textId="77777777" w:rsidTr="00735F07">
        <w:trPr>
          <w:trHeight w:val="485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0AE60" w14:textId="4F0D9FCC" w:rsidR="00735F07" w:rsidRPr="00735F07" w:rsidRDefault="00735F07" w:rsidP="003B1DF4">
            <w:r w:rsidRPr="00735F07">
              <w:t>Date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7B3E751C" w14:textId="77777777" w:rsidR="00735F07" w:rsidRPr="00735F07" w:rsidRDefault="00735F07" w:rsidP="003B1DF4"/>
        </w:tc>
        <w:tc>
          <w:tcPr>
            <w:tcW w:w="4709" w:type="dxa"/>
            <w:tcBorders>
              <w:top w:val="nil"/>
              <w:left w:val="nil"/>
              <w:bottom w:val="nil"/>
              <w:right w:val="nil"/>
            </w:tcBorders>
          </w:tcPr>
          <w:p w14:paraId="261FA404" w14:textId="77777777" w:rsidR="00735F07" w:rsidRPr="00735F07" w:rsidRDefault="00735F07" w:rsidP="003B1DF4"/>
        </w:tc>
      </w:tr>
    </w:tbl>
    <w:p w14:paraId="6944AA63" w14:textId="7941F0D1" w:rsidR="00041DE5" w:rsidRPr="00735F07" w:rsidRDefault="00041DE5" w:rsidP="003B1DF4"/>
    <w:sectPr w:rsidR="00041DE5" w:rsidRPr="00735F07" w:rsidSect="003B1DF4">
      <w:headerReference w:type="default" r:id="rId9"/>
      <w:pgSz w:w="12240" w:h="15840"/>
      <w:pgMar w:top="1418" w:right="1418" w:bottom="1418" w:left="1418" w:header="28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A1200" w14:textId="77777777" w:rsidR="00466B6E" w:rsidRDefault="00466B6E" w:rsidP="00041DE5">
      <w:r>
        <w:separator/>
      </w:r>
    </w:p>
  </w:endnote>
  <w:endnote w:type="continuationSeparator" w:id="0">
    <w:p w14:paraId="24777C20" w14:textId="77777777" w:rsidR="00466B6E" w:rsidRDefault="00466B6E" w:rsidP="0004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BA9F8" w14:textId="77777777" w:rsidR="00466B6E" w:rsidRDefault="00466B6E" w:rsidP="00041DE5">
      <w:r>
        <w:separator/>
      </w:r>
    </w:p>
  </w:footnote>
  <w:footnote w:type="continuationSeparator" w:id="0">
    <w:p w14:paraId="5F94DC6A" w14:textId="77777777" w:rsidR="00466B6E" w:rsidRDefault="00466B6E" w:rsidP="00041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E176" w14:textId="5CCFFB32" w:rsidR="00041DE5" w:rsidRDefault="003B1DF4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C68ACE" wp14:editId="04A532F6">
          <wp:simplePos x="0" y="0"/>
          <wp:positionH relativeFrom="column">
            <wp:posOffset>-978535</wp:posOffset>
          </wp:positionH>
          <wp:positionV relativeFrom="paragraph">
            <wp:posOffset>-1816735</wp:posOffset>
          </wp:positionV>
          <wp:extent cx="7845192" cy="10153145"/>
          <wp:effectExtent l="0" t="0" r="3810" b="635"/>
          <wp:wrapNone/>
          <wp:docPr id="12972026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20267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5192" cy="10153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17D92"/>
    <w:multiLevelType w:val="hybridMultilevel"/>
    <w:tmpl w:val="38EE954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E01620"/>
    <w:multiLevelType w:val="hybridMultilevel"/>
    <w:tmpl w:val="0C8E019A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090F22"/>
    <w:multiLevelType w:val="hybridMultilevel"/>
    <w:tmpl w:val="8AFC63E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94F78"/>
    <w:multiLevelType w:val="hybridMultilevel"/>
    <w:tmpl w:val="DE6C972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614926">
    <w:abstractNumId w:val="2"/>
  </w:num>
  <w:num w:numId="2" w16cid:durableId="106511757">
    <w:abstractNumId w:val="0"/>
  </w:num>
  <w:num w:numId="3" w16cid:durableId="1642535687">
    <w:abstractNumId w:val="1"/>
  </w:num>
  <w:num w:numId="4" w16cid:durableId="2079397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F4"/>
    <w:rsid w:val="00027AA3"/>
    <w:rsid w:val="00041DE5"/>
    <w:rsid w:val="00062424"/>
    <w:rsid w:val="00195741"/>
    <w:rsid w:val="00271366"/>
    <w:rsid w:val="003B1DF4"/>
    <w:rsid w:val="003C4342"/>
    <w:rsid w:val="003D707D"/>
    <w:rsid w:val="00466B6E"/>
    <w:rsid w:val="0047193E"/>
    <w:rsid w:val="004F745D"/>
    <w:rsid w:val="005004A0"/>
    <w:rsid w:val="005139D4"/>
    <w:rsid w:val="005346A2"/>
    <w:rsid w:val="005B391B"/>
    <w:rsid w:val="006039C6"/>
    <w:rsid w:val="0063293D"/>
    <w:rsid w:val="00684C09"/>
    <w:rsid w:val="006C7294"/>
    <w:rsid w:val="00735F07"/>
    <w:rsid w:val="00737AE4"/>
    <w:rsid w:val="00780BEF"/>
    <w:rsid w:val="007F2233"/>
    <w:rsid w:val="00897911"/>
    <w:rsid w:val="008D41C0"/>
    <w:rsid w:val="0092120E"/>
    <w:rsid w:val="00A0580A"/>
    <w:rsid w:val="00A92BE9"/>
    <w:rsid w:val="00AA530B"/>
    <w:rsid w:val="00AD7BC1"/>
    <w:rsid w:val="00B91043"/>
    <w:rsid w:val="00BC150A"/>
    <w:rsid w:val="00C31D15"/>
    <w:rsid w:val="00CE4F5D"/>
    <w:rsid w:val="00ED6838"/>
    <w:rsid w:val="00EE68A2"/>
    <w:rsid w:val="00FA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95BCC"/>
  <w15:chartTrackingRefBased/>
  <w15:docId w15:val="{BA8D024D-07B2-4FC7-8A4C-1C3AA667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1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1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1D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1D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1D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1D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1D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1D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1D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1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1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1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1D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1D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1D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1D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1D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1D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1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1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1D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1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1D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1D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1D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1D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1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1D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1DE5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41DE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041DE5"/>
  </w:style>
  <w:style w:type="paragraph" w:styleId="Pieddepage">
    <w:name w:val="footer"/>
    <w:basedOn w:val="Normal"/>
    <w:link w:val="PieddepageCar"/>
    <w:uiPriority w:val="99"/>
    <w:unhideWhenUsed/>
    <w:rsid w:val="00041DE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1DE5"/>
  </w:style>
  <w:style w:type="table" w:styleId="Grilledutableau">
    <w:name w:val="Table Grid"/>
    <w:basedOn w:val="TableauNormal"/>
    <w:uiPriority w:val="59"/>
    <w:rsid w:val="003B1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ommuns\Valerie\DOSSIERS%20TRAVAIL\Outils\LOGO%20MRC%202025\Modeles%20fonds%20page\Lettre%20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97C8D-BA5D-4D3C-9AA4-141B19AE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2</Template>
  <TotalTime>5</TotalTime>
  <Pages>2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Nolin</dc:creator>
  <cp:keywords/>
  <dc:description/>
  <cp:lastModifiedBy>Coralie Charpentier</cp:lastModifiedBy>
  <cp:revision>4</cp:revision>
  <cp:lastPrinted>2026-05-13T20:10:00Z</cp:lastPrinted>
  <dcterms:created xsi:type="dcterms:W3CDTF">2026-05-13T20:14:00Z</dcterms:created>
  <dcterms:modified xsi:type="dcterms:W3CDTF">2026-05-14T20:48:00Z</dcterms:modified>
</cp:coreProperties>
</file>