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86F0504" w14:textId="2A3238CE" w:rsidR="003B1DF4" w:rsidRPr="00735F07" w:rsidRDefault="003B1DF4" w:rsidP="003B1DF4">
      <w:pPr>
        <w:jc w:val="center"/>
        <w:rPr>
          <w:b/>
          <w:bCs/>
          <w:sz w:val="32"/>
          <w:szCs w:val="32"/>
          <w:u w:val="single"/>
        </w:rPr>
      </w:pPr>
      <w:r w:rsidRPr="00735F07">
        <w:rPr>
          <w:b/>
          <w:bCs/>
          <w:sz w:val="32"/>
          <w:szCs w:val="32"/>
          <w:u w:val="single"/>
        </w:rPr>
        <w:t>Collecte à la ferme des pellicules</w:t>
      </w:r>
      <w:r w:rsidRPr="00735F07">
        <w:rPr>
          <w:b/>
          <w:bCs/>
          <w:sz w:val="32"/>
          <w:szCs w:val="32"/>
          <w:u w:val="single"/>
        </w:rPr>
        <w:br/>
        <w:t>de plastique blanc d’enrubannage</w:t>
      </w:r>
    </w:p>
    <w:p w14:paraId="46202785" w14:textId="77777777" w:rsidR="003B1DF4" w:rsidRPr="00735F07" w:rsidRDefault="003B1DF4" w:rsidP="003B1DF4">
      <w:pPr>
        <w:rPr>
          <w:u w:val="single"/>
        </w:rPr>
      </w:pPr>
    </w:p>
    <w:p w14:paraId="5A98F494" w14:textId="0409AEF4" w:rsidR="003B1DF4" w:rsidRPr="00735F07" w:rsidRDefault="003B1DF4" w:rsidP="003B1DF4">
      <w:pPr>
        <w:jc w:val="center"/>
        <w:rPr>
          <w:b/>
          <w:bCs/>
        </w:rPr>
      </w:pPr>
      <w:r w:rsidRPr="00735F07">
        <w:rPr>
          <w:b/>
          <w:bCs/>
        </w:rPr>
        <w:t>Confirmation d’engagement</w:t>
      </w:r>
    </w:p>
    <w:p w14:paraId="38EBB4BF" w14:textId="77777777" w:rsidR="003B1DF4" w:rsidRPr="00735F07" w:rsidRDefault="003B1DF4" w:rsidP="003B1DF4"/>
    <w:p w14:paraId="57F7E65D" w14:textId="731AAE01" w:rsidR="003B1DF4" w:rsidRPr="00735F07" w:rsidRDefault="003B1DF4" w:rsidP="003B1DF4">
      <w:pPr>
        <w:spacing w:after="120"/>
        <w:rPr>
          <w:b/>
          <w:bCs/>
          <w:u w:val="single"/>
        </w:rPr>
      </w:pPr>
      <w:r w:rsidRPr="00735F07">
        <w:rPr>
          <w:b/>
          <w:bCs/>
          <w:u w:val="single"/>
        </w:rPr>
        <w:t>Identification de la ferme</w:t>
      </w:r>
    </w:p>
    <w:tbl>
      <w:tblPr>
        <w:tblStyle w:val="Grilledutableau"/>
        <w:tblW w:w="945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640"/>
        <w:gridCol w:w="6810"/>
      </w:tblGrid>
      <w:tr w:rsidR="003B1DF4" w:rsidRPr="00735F07" w14:paraId="09AF4D3B" w14:textId="77777777" w:rsidTr="00735F07">
        <w:trPr>
          <w:trHeight w:val="397"/>
        </w:trPr>
        <w:tc>
          <w:tcPr>
            <w:tcW w:w="2640" w:type="dxa"/>
            <w:vAlign w:val="bottom"/>
            <w:hideMark/>
          </w:tcPr>
          <w:p w14:paraId="5C4D6842" w14:textId="77777777" w:rsidR="003B1DF4" w:rsidRPr="00735F07" w:rsidRDefault="003B1DF4" w:rsidP="00735F07">
            <w:pPr>
              <w:jc w:val="left"/>
            </w:pPr>
            <w:r w:rsidRPr="00735F07">
              <w:t>Nom de la ferme :</w:t>
            </w:r>
          </w:p>
        </w:tc>
        <w:tc>
          <w:tcPr>
            <w:tcW w:w="681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20A58A17" w14:textId="59F1E101" w:rsidR="003B1DF4" w:rsidRPr="00735F07" w:rsidRDefault="00735F07" w:rsidP="00735F07">
            <w:pPr>
              <w:jc w:val="left"/>
            </w:pPr>
            <w:r>
              <w:fldChar w:fldCharType="begin">
                <w:ffData>
                  <w:name w:val="Texte1"/>
                  <w:enabled/>
                  <w:calcOnExit w:val="0"/>
                  <w:textInput/>
                </w:ffData>
              </w:fldChar>
            </w:r>
            <w:bookmarkStart w:id="0" w:name="Texte1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0"/>
          </w:p>
        </w:tc>
      </w:tr>
      <w:tr w:rsidR="003B1DF4" w:rsidRPr="00735F07" w14:paraId="645CFCF0" w14:textId="77777777" w:rsidTr="00735F07">
        <w:trPr>
          <w:trHeight w:val="397"/>
        </w:trPr>
        <w:tc>
          <w:tcPr>
            <w:tcW w:w="2640" w:type="dxa"/>
            <w:vAlign w:val="bottom"/>
            <w:hideMark/>
          </w:tcPr>
          <w:p w14:paraId="745D9BC5" w14:textId="77777777" w:rsidR="003B1DF4" w:rsidRPr="00735F07" w:rsidRDefault="003B1DF4" w:rsidP="00735F07">
            <w:pPr>
              <w:jc w:val="left"/>
            </w:pPr>
            <w:r w:rsidRPr="00735F07">
              <w:t>Adresse de la ferme :</w:t>
            </w:r>
          </w:p>
        </w:tc>
        <w:tc>
          <w:tcPr>
            <w:tcW w:w="681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462DC14A" w14:textId="48134E8B" w:rsidR="003B1DF4" w:rsidRPr="00735F07" w:rsidRDefault="00735F07" w:rsidP="00735F07">
            <w:pPr>
              <w:jc w:val="left"/>
            </w:pPr>
            <w:r>
              <w:fldChar w:fldCharType="begin">
                <w:ffData>
                  <w:name w:val="Texte2"/>
                  <w:enabled/>
                  <w:calcOnExit w:val="0"/>
                  <w:textInput/>
                </w:ffData>
              </w:fldChar>
            </w:r>
            <w:bookmarkStart w:id="1" w:name="Texte2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1"/>
          </w:p>
        </w:tc>
      </w:tr>
      <w:tr w:rsidR="003B1DF4" w:rsidRPr="00735F07" w14:paraId="14BD995D" w14:textId="77777777" w:rsidTr="00735F07">
        <w:trPr>
          <w:trHeight w:val="397"/>
        </w:trPr>
        <w:tc>
          <w:tcPr>
            <w:tcW w:w="2640" w:type="dxa"/>
            <w:vAlign w:val="bottom"/>
            <w:hideMark/>
          </w:tcPr>
          <w:p w14:paraId="25327EBE" w14:textId="5E6060D9" w:rsidR="003B1DF4" w:rsidRPr="00735F07" w:rsidRDefault="003B1DF4" w:rsidP="00735F07">
            <w:pPr>
              <w:jc w:val="left"/>
            </w:pPr>
          </w:p>
        </w:tc>
        <w:tc>
          <w:tcPr>
            <w:tcW w:w="681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1D34FC3E" w14:textId="69941641" w:rsidR="003B1DF4" w:rsidRPr="00735F07" w:rsidRDefault="00735F07" w:rsidP="00735F07">
            <w:pPr>
              <w:jc w:val="left"/>
            </w:pPr>
            <w:r>
              <w:fldChar w:fldCharType="begin">
                <w:ffData>
                  <w:name w:val="Texte3"/>
                  <w:enabled/>
                  <w:calcOnExit w:val="0"/>
                  <w:textInput/>
                </w:ffData>
              </w:fldChar>
            </w:r>
            <w:bookmarkStart w:id="2" w:name="Texte3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2"/>
          </w:p>
        </w:tc>
      </w:tr>
      <w:tr w:rsidR="003B1DF4" w:rsidRPr="00735F07" w14:paraId="5BCA9ACD" w14:textId="77777777" w:rsidTr="00735F07">
        <w:trPr>
          <w:trHeight w:val="397"/>
        </w:trPr>
        <w:tc>
          <w:tcPr>
            <w:tcW w:w="2640" w:type="dxa"/>
            <w:vAlign w:val="bottom"/>
            <w:hideMark/>
          </w:tcPr>
          <w:p w14:paraId="559703E2" w14:textId="1A559BFF" w:rsidR="003B1DF4" w:rsidRPr="00735F07" w:rsidRDefault="003B1DF4" w:rsidP="00735F07">
            <w:pPr>
              <w:jc w:val="left"/>
            </w:pPr>
            <w:r w:rsidRPr="00735F07">
              <w:t>Noms des propriétaires :</w:t>
            </w:r>
          </w:p>
        </w:tc>
        <w:tc>
          <w:tcPr>
            <w:tcW w:w="681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1D7CE785" w14:textId="376540DA" w:rsidR="003B1DF4" w:rsidRPr="00735F07" w:rsidRDefault="00735F07" w:rsidP="00735F07">
            <w:pPr>
              <w:jc w:val="left"/>
            </w:pPr>
            <w:r>
              <w:fldChar w:fldCharType="begin">
                <w:ffData>
                  <w:name w:val="Texte4"/>
                  <w:enabled/>
                  <w:calcOnExit w:val="0"/>
                  <w:textInput/>
                </w:ffData>
              </w:fldChar>
            </w:r>
            <w:bookmarkStart w:id="3" w:name="Texte4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3"/>
          </w:p>
        </w:tc>
      </w:tr>
      <w:tr w:rsidR="003B1DF4" w:rsidRPr="00735F07" w14:paraId="7FD428AD" w14:textId="77777777" w:rsidTr="00735F07">
        <w:trPr>
          <w:trHeight w:val="397"/>
        </w:trPr>
        <w:tc>
          <w:tcPr>
            <w:tcW w:w="2640" w:type="dxa"/>
            <w:vAlign w:val="bottom"/>
          </w:tcPr>
          <w:p w14:paraId="4097D140" w14:textId="5EF0497B" w:rsidR="003B1DF4" w:rsidRPr="00735F07" w:rsidRDefault="003B1DF4" w:rsidP="00735F07">
            <w:pPr>
              <w:jc w:val="left"/>
            </w:pPr>
          </w:p>
        </w:tc>
        <w:tc>
          <w:tcPr>
            <w:tcW w:w="681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1B434C55" w14:textId="1633FA6A" w:rsidR="003B1DF4" w:rsidRPr="00735F07" w:rsidRDefault="00735F07" w:rsidP="00735F07">
            <w:pPr>
              <w:jc w:val="left"/>
            </w:pPr>
            <w:r>
              <w:fldChar w:fldCharType="begin">
                <w:ffData>
                  <w:name w:val="Texte5"/>
                  <w:enabled/>
                  <w:calcOnExit w:val="0"/>
                  <w:textInput/>
                </w:ffData>
              </w:fldChar>
            </w:r>
            <w:bookmarkStart w:id="4" w:name="Texte5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4"/>
          </w:p>
        </w:tc>
      </w:tr>
      <w:tr w:rsidR="003B1DF4" w:rsidRPr="00735F07" w14:paraId="741361E8" w14:textId="77777777" w:rsidTr="00735F07">
        <w:trPr>
          <w:trHeight w:val="397"/>
        </w:trPr>
        <w:tc>
          <w:tcPr>
            <w:tcW w:w="2640" w:type="dxa"/>
            <w:vAlign w:val="bottom"/>
            <w:hideMark/>
          </w:tcPr>
          <w:p w14:paraId="60646F57" w14:textId="77777777" w:rsidR="003B1DF4" w:rsidRPr="00735F07" w:rsidRDefault="003B1DF4" w:rsidP="00735F07">
            <w:pPr>
              <w:jc w:val="left"/>
            </w:pPr>
            <w:r w:rsidRPr="00735F07">
              <w:t>Courriel :</w:t>
            </w:r>
          </w:p>
        </w:tc>
        <w:tc>
          <w:tcPr>
            <w:tcW w:w="681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08104AD4" w14:textId="0D2628CF" w:rsidR="003B1DF4" w:rsidRPr="00735F07" w:rsidRDefault="00735F07" w:rsidP="00735F07">
            <w:pPr>
              <w:jc w:val="left"/>
            </w:pPr>
            <w:r>
              <w:fldChar w:fldCharType="begin">
                <w:ffData>
                  <w:name w:val="Texte6"/>
                  <w:enabled/>
                  <w:calcOnExit w:val="0"/>
                  <w:textInput/>
                </w:ffData>
              </w:fldChar>
            </w:r>
            <w:bookmarkStart w:id="5" w:name="Texte6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5"/>
          </w:p>
        </w:tc>
      </w:tr>
      <w:tr w:rsidR="003B1DF4" w:rsidRPr="00735F07" w14:paraId="7DA05401" w14:textId="77777777" w:rsidTr="00735F07">
        <w:trPr>
          <w:trHeight w:val="397"/>
        </w:trPr>
        <w:tc>
          <w:tcPr>
            <w:tcW w:w="2640" w:type="dxa"/>
            <w:vAlign w:val="bottom"/>
            <w:hideMark/>
          </w:tcPr>
          <w:p w14:paraId="269FF8A5" w14:textId="77777777" w:rsidR="003B1DF4" w:rsidRPr="00735F07" w:rsidRDefault="003B1DF4" w:rsidP="00735F07">
            <w:pPr>
              <w:jc w:val="left"/>
            </w:pPr>
            <w:r w:rsidRPr="00735F07">
              <w:t>Téléphone :</w:t>
            </w:r>
          </w:p>
        </w:tc>
        <w:tc>
          <w:tcPr>
            <w:tcW w:w="681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6212930D" w14:textId="2C97D4FA" w:rsidR="003B1DF4" w:rsidRPr="00735F07" w:rsidRDefault="00735F07" w:rsidP="00735F07">
            <w:pPr>
              <w:jc w:val="left"/>
            </w:pPr>
            <w:r>
              <w:fldChar w:fldCharType="begin">
                <w:ffData>
                  <w:name w:val="Texte7"/>
                  <w:enabled/>
                  <w:calcOnExit w:val="0"/>
                  <w:textInput/>
                </w:ffData>
              </w:fldChar>
            </w:r>
            <w:bookmarkStart w:id="6" w:name="Texte7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6"/>
          </w:p>
        </w:tc>
      </w:tr>
    </w:tbl>
    <w:p w14:paraId="0AC394FD" w14:textId="77777777" w:rsidR="003B1DF4" w:rsidRPr="00735F07" w:rsidRDefault="003B1DF4" w:rsidP="003B1DF4"/>
    <w:p w14:paraId="0C3773AC" w14:textId="77777777" w:rsidR="003B1DF4" w:rsidRPr="00735F07" w:rsidRDefault="003B1DF4" w:rsidP="003B1DF4"/>
    <w:p w14:paraId="465D4515" w14:textId="77777777" w:rsidR="003B1DF4" w:rsidRPr="00735F07" w:rsidRDefault="003B1DF4" w:rsidP="003B1DF4">
      <w:pPr>
        <w:spacing w:after="120"/>
        <w:rPr>
          <w:b/>
          <w:bCs/>
          <w:u w:val="single"/>
        </w:rPr>
      </w:pPr>
      <w:r w:rsidRPr="00735F07">
        <w:rPr>
          <w:b/>
          <w:bCs/>
          <w:u w:val="single"/>
        </w:rPr>
        <w:t>Type de production principale (un seul choix possible)</w:t>
      </w:r>
    </w:p>
    <w:p w14:paraId="033007EE" w14:textId="64143566" w:rsidR="003B1DF4" w:rsidRPr="00735F07" w:rsidRDefault="003B1DF4" w:rsidP="003B1DF4">
      <w:pPr>
        <w:spacing w:after="60"/>
      </w:pPr>
      <w:r w:rsidRPr="00735F07">
        <w:fldChar w:fldCharType="begin">
          <w:ffData>
            <w:name w:val="CaseACocher1"/>
            <w:enabled/>
            <w:calcOnExit w:val="0"/>
            <w:checkBox>
              <w:sizeAuto/>
              <w:default w:val="0"/>
            </w:checkBox>
          </w:ffData>
        </w:fldChar>
      </w:r>
      <w:r w:rsidRPr="00735F07">
        <w:instrText xml:space="preserve"> FORMCHECKBOX </w:instrText>
      </w:r>
      <w:r w:rsidRPr="00735F07">
        <w:fldChar w:fldCharType="separate"/>
      </w:r>
      <w:r w:rsidRPr="00735F07">
        <w:fldChar w:fldCharType="end"/>
      </w:r>
      <w:r w:rsidRPr="00735F07">
        <w:t xml:space="preserve">  Bovine, ovine, caprine (laitier ou boucherie)</w:t>
      </w:r>
    </w:p>
    <w:p w14:paraId="64ACEC02" w14:textId="5C71A190" w:rsidR="003B1DF4" w:rsidRPr="00735F07" w:rsidRDefault="003B1DF4" w:rsidP="003B1DF4">
      <w:pPr>
        <w:spacing w:after="60"/>
      </w:pPr>
      <w:r w:rsidRPr="00735F07">
        <w:fldChar w:fldCharType="begin">
          <w:ffData>
            <w:name w:val="CaseACocher1"/>
            <w:enabled/>
            <w:calcOnExit w:val="0"/>
            <w:checkBox>
              <w:sizeAuto/>
              <w:default w:val="0"/>
            </w:checkBox>
          </w:ffData>
        </w:fldChar>
      </w:r>
      <w:r w:rsidRPr="00735F07">
        <w:instrText xml:space="preserve"> FORMCHECKBOX </w:instrText>
      </w:r>
      <w:r w:rsidRPr="00735F07">
        <w:fldChar w:fldCharType="separate"/>
      </w:r>
      <w:r w:rsidRPr="00735F07">
        <w:fldChar w:fldCharType="end"/>
      </w:r>
      <w:r w:rsidRPr="00735F07">
        <w:t xml:space="preserve">  Équine</w:t>
      </w:r>
    </w:p>
    <w:p w14:paraId="58E6EB8F" w14:textId="41BA818E" w:rsidR="003B1DF4" w:rsidRPr="00735F07" w:rsidRDefault="003B1DF4" w:rsidP="003B1DF4">
      <w:pPr>
        <w:spacing w:after="60"/>
      </w:pPr>
      <w:r w:rsidRPr="00735F07">
        <w:fldChar w:fldCharType="begin">
          <w:ffData>
            <w:name w:val="CaseACocher1"/>
            <w:enabled/>
            <w:calcOnExit w:val="0"/>
            <w:checkBox>
              <w:sizeAuto/>
              <w:default w:val="0"/>
            </w:checkBox>
          </w:ffData>
        </w:fldChar>
      </w:r>
      <w:r w:rsidRPr="00735F07">
        <w:instrText xml:space="preserve"> FORMCHECKBOX </w:instrText>
      </w:r>
      <w:r w:rsidRPr="00735F07">
        <w:fldChar w:fldCharType="separate"/>
      </w:r>
      <w:r w:rsidRPr="00735F07">
        <w:fldChar w:fldCharType="end"/>
      </w:r>
      <w:r w:rsidRPr="00735F07">
        <w:t xml:space="preserve">  Œufs et volaille</w:t>
      </w:r>
    </w:p>
    <w:p w14:paraId="2DE7ADD5" w14:textId="2B0901B9" w:rsidR="003B1DF4" w:rsidRPr="00735F07" w:rsidRDefault="003B1DF4" w:rsidP="003B1DF4">
      <w:pPr>
        <w:spacing w:after="60"/>
      </w:pPr>
      <w:r w:rsidRPr="00735F07">
        <w:fldChar w:fldCharType="begin">
          <w:ffData>
            <w:name w:val="CaseACocher1"/>
            <w:enabled/>
            <w:calcOnExit w:val="0"/>
            <w:checkBox>
              <w:sizeAuto/>
              <w:default w:val="0"/>
            </w:checkBox>
          </w:ffData>
        </w:fldChar>
      </w:r>
      <w:r w:rsidRPr="00735F07">
        <w:instrText xml:space="preserve"> FORMCHECKBOX </w:instrText>
      </w:r>
      <w:r w:rsidRPr="00735F07">
        <w:fldChar w:fldCharType="separate"/>
      </w:r>
      <w:r w:rsidRPr="00735F07">
        <w:fldChar w:fldCharType="end"/>
      </w:r>
      <w:r w:rsidRPr="00735F07">
        <w:t xml:space="preserve">  Autres productions animales</w:t>
      </w:r>
    </w:p>
    <w:p w14:paraId="2C0498E6" w14:textId="1393E795" w:rsidR="003B1DF4" w:rsidRPr="00735F07" w:rsidRDefault="003B1DF4" w:rsidP="003B1DF4">
      <w:pPr>
        <w:spacing w:after="60"/>
      </w:pPr>
      <w:r w:rsidRPr="00735F07">
        <w:fldChar w:fldCharType="begin">
          <w:ffData>
            <w:name w:val="CaseACocher1"/>
            <w:enabled/>
            <w:calcOnExit w:val="0"/>
            <w:checkBox>
              <w:sizeAuto/>
              <w:default w:val="0"/>
            </w:checkBox>
          </w:ffData>
        </w:fldChar>
      </w:r>
      <w:r w:rsidRPr="00735F07">
        <w:instrText xml:space="preserve"> FORMCHECKBOX </w:instrText>
      </w:r>
      <w:r w:rsidRPr="00735F07">
        <w:fldChar w:fldCharType="separate"/>
      </w:r>
      <w:r w:rsidRPr="00735F07">
        <w:fldChar w:fldCharType="end"/>
      </w:r>
      <w:r w:rsidRPr="00735F07">
        <w:t xml:space="preserve">  Horticulture maraichère, ornementale, fruitière</w:t>
      </w:r>
    </w:p>
    <w:p w14:paraId="476A8533" w14:textId="2C27FCA6" w:rsidR="003B1DF4" w:rsidRPr="00735F07" w:rsidRDefault="003B1DF4" w:rsidP="003B1DF4">
      <w:pPr>
        <w:spacing w:after="60"/>
      </w:pPr>
      <w:r w:rsidRPr="00735F07">
        <w:fldChar w:fldCharType="begin">
          <w:ffData>
            <w:name w:val="CaseACocher1"/>
            <w:enabled/>
            <w:calcOnExit w:val="0"/>
            <w:checkBox>
              <w:sizeAuto/>
              <w:default w:val="0"/>
            </w:checkBox>
          </w:ffData>
        </w:fldChar>
      </w:r>
      <w:r w:rsidRPr="00735F07">
        <w:instrText xml:space="preserve"> FORMCHECKBOX </w:instrText>
      </w:r>
      <w:r w:rsidRPr="00735F07">
        <w:fldChar w:fldCharType="separate"/>
      </w:r>
      <w:r w:rsidRPr="00735F07">
        <w:fldChar w:fldCharType="end"/>
      </w:r>
      <w:r w:rsidRPr="00735F07">
        <w:t xml:space="preserve">  Acériculture</w:t>
      </w:r>
    </w:p>
    <w:p w14:paraId="5C84C09B" w14:textId="2C9ED312" w:rsidR="003B1DF4" w:rsidRPr="00735F07" w:rsidRDefault="003B1DF4" w:rsidP="003B1DF4">
      <w:r w:rsidRPr="00735F07">
        <w:fldChar w:fldCharType="begin">
          <w:ffData>
            <w:name w:val="CaseACocher1"/>
            <w:enabled/>
            <w:calcOnExit w:val="0"/>
            <w:checkBox>
              <w:sizeAuto/>
              <w:default w:val="0"/>
            </w:checkBox>
          </w:ffData>
        </w:fldChar>
      </w:r>
      <w:r w:rsidRPr="00735F07">
        <w:instrText xml:space="preserve"> FORMCHECKBOX </w:instrText>
      </w:r>
      <w:r w:rsidRPr="00735F07">
        <w:fldChar w:fldCharType="separate"/>
      </w:r>
      <w:r w:rsidRPr="00735F07">
        <w:fldChar w:fldCharType="end"/>
      </w:r>
      <w:r w:rsidRPr="00735F07">
        <w:t xml:space="preserve">  Grande culture, culture fourragère</w:t>
      </w:r>
    </w:p>
    <w:p w14:paraId="6BDDD44C" w14:textId="77777777" w:rsidR="003B1DF4" w:rsidRPr="00735F07" w:rsidRDefault="003B1DF4" w:rsidP="003B1DF4"/>
    <w:p w14:paraId="38264738" w14:textId="16B1BECF" w:rsidR="003B1DF4" w:rsidRPr="00735F07" w:rsidRDefault="003B1DF4" w:rsidP="003B1DF4">
      <w:pPr>
        <w:spacing w:after="120"/>
        <w:rPr>
          <w:b/>
          <w:bCs/>
          <w:u w:val="single"/>
        </w:rPr>
      </w:pPr>
      <w:r w:rsidRPr="00735F07">
        <w:rPr>
          <w:b/>
          <w:bCs/>
          <w:u w:val="single"/>
        </w:rPr>
        <w:t>Tonnage de pellicules de plastique blanc</w:t>
      </w:r>
      <w:r w:rsidR="00AD7BC1" w:rsidRPr="00735F07">
        <w:rPr>
          <w:b/>
          <w:bCs/>
          <w:u w:val="single"/>
        </w:rPr>
        <w:t xml:space="preserve"> </w:t>
      </w:r>
      <w:r w:rsidRPr="00735F07">
        <w:rPr>
          <w:b/>
          <w:bCs/>
          <w:u w:val="single"/>
        </w:rPr>
        <w:t>d’enrubannage générées par année</w:t>
      </w:r>
    </w:p>
    <w:p w14:paraId="2F87007E" w14:textId="0A4C8598" w:rsidR="003B1DF4" w:rsidRPr="00735F07" w:rsidRDefault="003B1DF4" w:rsidP="003B1DF4">
      <w:pPr>
        <w:spacing w:after="60"/>
      </w:pPr>
      <w:r w:rsidRPr="00735F07">
        <w:fldChar w:fldCharType="begin">
          <w:ffData>
            <w:name w:val="CaseACocher1"/>
            <w:enabled/>
            <w:calcOnExit w:val="0"/>
            <w:checkBox>
              <w:sizeAuto/>
              <w:default w:val="0"/>
            </w:checkBox>
          </w:ffData>
        </w:fldChar>
      </w:r>
      <w:bookmarkStart w:id="7" w:name="CaseACocher1"/>
      <w:r w:rsidRPr="00735F07">
        <w:instrText xml:space="preserve"> FORMCHECKBOX </w:instrText>
      </w:r>
      <w:r w:rsidRPr="00735F07">
        <w:fldChar w:fldCharType="separate"/>
      </w:r>
      <w:r w:rsidRPr="00735F07">
        <w:fldChar w:fldCharType="end"/>
      </w:r>
      <w:bookmarkEnd w:id="7"/>
      <w:r w:rsidRPr="00735F07">
        <w:t xml:space="preserve">  Moins de 5 tonnes</w:t>
      </w:r>
    </w:p>
    <w:p w14:paraId="692AB0BF" w14:textId="4AA7B5C9" w:rsidR="003B1DF4" w:rsidRPr="00735F07" w:rsidRDefault="003B1DF4" w:rsidP="003B1DF4">
      <w:pPr>
        <w:spacing w:after="60"/>
      </w:pPr>
      <w:r w:rsidRPr="00735F07">
        <w:fldChar w:fldCharType="begin">
          <w:ffData>
            <w:name w:val="CaseACocher1"/>
            <w:enabled/>
            <w:calcOnExit w:val="0"/>
            <w:checkBox>
              <w:sizeAuto/>
              <w:default w:val="0"/>
            </w:checkBox>
          </w:ffData>
        </w:fldChar>
      </w:r>
      <w:r w:rsidRPr="00735F07">
        <w:instrText xml:space="preserve"> FORMCHECKBOX </w:instrText>
      </w:r>
      <w:r w:rsidRPr="00735F07">
        <w:fldChar w:fldCharType="separate"/>
      </w:r>
      <w:r w:rsidRPr="00735F07">
        <w:fldChar w:fldCharType="end"/>
      </w:r>
      <w:r w:rsidRPr="00735F07">
        <w:t xml:space="preserve">  Entre 5 et 10 tonnes</w:t>
      </w:r>
    </w:p>
    <w:p w14:paraId="25CB7A76" w14:textId="542BD7B1" w:rsidR="003B1DF4" w:rsidRPr="00735F07" w:rsidRDefault="003B1DF4" w:rsidP="003B1DF4">
      <w:pPr>
        <w:spacing w:after="60"/>
      </w:pPr>
      <w:r w:rsidRPr="00735F07">
        <w:fldChar w:fldCharType="begin">
          <w:ffData>
            <w:name w:val="CaseACocher1"/>
            <w:enabled/>
            <w:calcOnExit w:val="0"/>
            <w:checkBox>
              <w:sizeAuto/>
              <w:default w:val="0"/>
            </w:checkBox>
          </w:ffData>
        </w:fldChar>
      </w:r>
      <w:r w:rsidRPr="00735F07">
        <w:instrText xml:space="preserve"> FORMCHECKBOX </w:instrText>
      </w:r>
      <w:r w:rsidRPr="00735F07">
        <w:fldChar w:fldCharType="separate"/>
      </w:r>
      <w:r w:rsidRPr="00735F07">
        <w:fldChar w:fldCharType="end"/>
      </w:r>
      <w:r w:rsidRPr="00735F07">
        <w:t xml:space="preserve">  Plus de 10 tonnes</w:t>
      </w:r>
    </w:p>
    <w:tbl>
      <w:tblPr>
        <w:tblStyle w:val="Grilledutableau"/>
        <w:tblpPr w:leftFromText="141" w:rightFromText="141" w:vertAnchor="text" w:horzAnchor="margin" w:tblpXSpec="center" w:tblpY="23"/>
        <w:tblW w:w="0" w:type="auto"/>
        <w:tblLook w:val="04A0" w:firstRow="1" w:lastRow="0" w:firstColumn="1" w:lastColumn="0" w:noHBand="0" w:noVBand="1"/>
      </w:tblPr>
      <w:tblGrid>
        <w:gridCol w:w="3005"/>
      </w:tblGrid>
      <w:tr w:rsidR="00780BEF" w14:paraId="3D95D540" w14:textId="77777777" w:rsidTr="00780BEF">
        <w:trPr>
          <w:trHeight w:val="283"/>
        </w:trPr>
        <w:tc>
          <w:tcPr>
            <w:tcW w:w="300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43AC21B4" w14:textId="5816B918" w:rsidR="00780BEF" w:rsidRDefault="00780BEF" w:rsidP="00780BEF">
            <w:pPr>
              <w:jc w:val="left"/>
            </w:pPr>
            <w:r>
              <w:fldChar w:fldCharType="begin">
                <w:ffData>
                  <w:name w:val="Texte8"/>
                  <w:enabled/>
                  <w:calcOnExit w:val="0"/>
                  <w:textInput/>
                </w:ffData>
              </w:fldChar>
            </w:r>
            <w:bookmarkStart w:id="8" w:name="Texte8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8"/>
          </w:p>
        </w:tc>
      </w:tr>
    </w:tbl>
    <w:p w14:paraId="7F21B3FD" w14:textId="3822D071" w:rsidR="00735F07" w:rsidRPr="00735F07" w:rsidRDefault="003B1DF4" w:rsidP="003B1DF4">
      <w:r w:rsidRPr="00735F07">
        <w:fldChar w:fldCharType="begin">
          <w:ffData>
            <w:name w:val="CaseACocher1"/>
            <w:enabled/>
            <w:calcOnExit w:val="0"/>
            <w:checkBox>
              <w:sizeAuto/>
              <w:default w:val="0"/>
            </w:checkBox>
          </w:ffData>
        </w:fldChar>
      </w:r>
      <w:r w:rsidRPr="00735F07">
        <w:instrText xml:space="preserve"> FORMCHECKBOX </w:instrText>
      </w:r>
      <w:r w:rsidRPr="00735F07">
        <w:fldChar w:fldCharType="separate"/>
      </w:r>
      <w:r w:rsidRPr="00735F07">
        <w:fldChar w:fldCharType="end"/>
      </w:r>
      <w:r w:rsidRPr="00735F07">
        <w:t xml:space="preserve">  Autres (précisez la quantité) :</w:t>
      </w:r>
    </w:p>
    <w:p w14:paraId="0C466338" w14:textId="1EF5B85D" w:rsidR="003B1DF4" w:rsidRPr="00735F07" w:rsidRDefault="003B1DF4">
      <w:pPr>
        <w:rPr>
          <w:u w:val="single"/>
        </w:rPr>
      </w:pPr>
      <w:r w:rsidRPr="00735F07">
        <w:rPr>
          <w:u w:val="single"/>
        </w:rPr>
        <w:br w:type="page"/>
      </w:r>
    </w:p>
    <w:p w14:paraId="66C32043" w14:textId="01FF253E" w:rsidR="003B1DF4" w:rsidRDefault="003B1DF4" w:rsidP="00684C09">
      <w:pPr>
        <w:rPr>
          <w:b/>
          <w:bCs/>
          <w:u w:val="single"/>
        </w:rPr>
      </w:pPr>
      <w:r w:rsidRPr="00735F07">
        <w:rPr>
          <w:b/>
          <w:bCs/>
          <w:u w:val="single"/>
        </w:rPr>
        <w:lastRenderedPageBreak/>
        <w:t>Engagement à la collecte à la ferme</w:t>
      </w:r>
    </w:p>
    <w:p w14:paraId="18D2568E" w14:textId="77777777" w:rsidR="00684C09" w:rsidRPr="00735F07" w:rsidRDefault="00684C09" w:rsidP="00684C09">
      <w:pPr>
        <w:rPr>
          <w:b/>
          <w:bCs/>
          <w:u w:val="single"/>
        </w:rPr>
      </w:pPr>
    </w:p>
    <w:p w14:paraId="31826185" w14:textId="484A2D36" w:rsidR="00684C09" w:rsidRDefault="00684C09" w:rsidP="00684C09">
      <w:pPr>
        <w:pStyle w:val="Paragraphedeliste"/>
        <w:numPr>
          <w:ilvl w:val="0"/>
          <w:numId w:val="4"/>
        </w:numPr>
        <w:jc w:val="left"/>
        <w:rPr>
          <w:u w:val="single"/>
        </w:rPr>
      </w:pPr>
      <w:r w:rsidRPr="00684C09">
        <w:rPr>
          <w:u w:val="single"/>
        </w:rPr>
        <w:t>Engagement obligatoire pour tous</w:t>
      </w:r>
    </w:p>
    <w:p w14:paraId="1A846F0F" w14:textId="77777777" w:rsidR="00684C09" w:rsidRPr="00684C09" w:rsidRDefault="00684C09" w:rsidP="00684C09">
      <w:pPr>
        <w:pStyle w:val="Paragraphedeliste"/>
        <w:ind w:left="360"/>
        <w:jc w:val="left"/>
        <w:rPr>
          <w:u w:val="single"/>
        </w:rPr>
      </w:pPr>
    </w:p>
    <w:p w14:paraId="5C0F696F" w14:textId="77777777" w:rsidR="00684C09" w:rsidRPr="00735F07" w:rsidRDefault="00684C09" w:rsidP="00684C09">
      <w:pPr>
        <w:jc w:val="left"/>
      </w:pPr>
      <w:r w:rsidRPr="00735F07">
        <w:fldChar w:fldCharType="begin">
          <w:ffData>
            <w:name w:val="CaseACocher1"/>
            <w:enabled/>
            <w:calcOnExit w:val="0"/>
            <w:checkBox>
              <w:sizeAuto/>
              <w:default w:val="0"/>
            </w:checkBox>
          </w:ffData>
        </w:fldChar>
      </w:r>
      <w:r w:rsidRPr="00735F07">
        <w:instrText xml:space="preserve"> FORMCHECKBOX </w:instrText>
      </w:r>
      <w:r w:rsidRPr="00735F07">
        <w:fldChar w:fldCharType="separate"/>
      </w:r>
      <w:r w:rsidRPr="00735F07">
        <w:fldChar w:fldCharType="end"/>
      </w:r>
      <w:r w:rsidRPr="00735F07">
        <w:t xml:space="preserve">  Je m’engage à </w:t>
      </w:r>
      <w:r w:rsidRPr="00735F07">
        <w:rPr>
          <w:b/>
          <w:bCs/>
        </w:rPr>
        <w:t>faire le tri</w:t>
      </w:r>
      <w:r w:rsidRPr="00735F07">
        <w:t xml:space="preserve"> adéquat et </w:t>
      </w:r>
      <w:r w:rsidRPr="00735F07">
        <w:rPr>
          <w:b/>
          <w:bCs/>
        </w:rPr>
        <w:t>déposer seulement les pellicules</w:t>
      </w:r>
      <w:r w:rsidRPr="00735F07">
        <w:t xml:space="preserve"> de plastique blanc </w:t>
      </w:r>
    </w:p>
    <w:p w14:paraId="564CADAD" w14:textId="77777777" w:rsidR="00684C09" w:rsidRPr="00735F07" w:rsidRDefault="00684C09" w:rsidP="00684C09">
      <w:pPr>
        <w:jc w:val="left"/>
      </w:pPr>
      <w:r w:rsidRPr="00735F07">
        <w:t xml:space="preserve">        </w:t>
      </w:r>
      <w:proofErr w:type="gramStart"/>
      <w:r w:rsidRPr="00735F07">
        <w:t>d’enrubannage</w:t>
      </w:r>
      <w:proofErr w:type="gramEnd"/>
      <w:r w:rsidRPr="00735F07">
        <w:t xml:space="preserve"> dans le ou les conteneur(s).</w:t>
      </w:r>
    </w:p>
    <w:p w14:paraId="5339661E" w14:textId="77777777" w:rsidR="00684C09" w:rsidRDefault="00684C09" w:rsidP="00735F07">
      <w:pPr>
        <w:jc w:val="left"/>
      </w:pPr>
    </w:p>
    <w:p w14:paraId="27BE66CF" w14:textId="77777777" w:rsidR="00684C09" w:rsidRDefault="00684C09" w:rsidP="00735F07">
      <w:pPr>
        <w:jc w:val="left"/>
      </w:pPr>
    </w:p>
    <w:p w14:paraId="71C6265E" w14:textId="77777777" w:rsidR="00684C09" w:rsidRPr="00684C09" w:rsidRDefault="00684C09" w:rsidP="00684C09">
      <w:pPr>
        <w:pStyle w:val="Paragraphedeliste"/>
        <w:numPr>
          <w:ilvl w:val="0"/>
          <w:numId w:val="3"/>
        </w:numPr>
        <w:jc w:val="left"/>
      </w:pPr>
      <w:r w:rsidRPr="00684C09">
        <w:rPr>
          <w:u w:val="single"/>
        </w:rPr>
        <w:t>Engagement à choisir (1 choix)</w:t>
      </w:r>
    </w:p>
    <w:p w14:paraId="4CF14474" w14:textId="77777777" w:rsidR="00684C09" w:rsidRPr="00684C09" w:rsidRDefault="00684C09" w:rsidP="00684C09">
      <w:pPr>
        <w:jc w:val="left"/>
      </w:pPr>
    </w:p>
    <w:p w14:paraId="633960BB" w14:textId="6DDDD1CA" w:rsidR="00735F07" w:rsidRDefault="003B1DF4" w:rsidP="00684C09">
      <w:pPr>
        <w:jc w:val="left"/>
      </w:pPr>
      <w:r w:rsidRPr="00735F07">
        <w:fldChar w:fldCharType="begin">
          <w:ffData>
            <w:name w:val="CaseACocher1"/>
            <w:enabled/>
            <w:calcOnExit w:val="0"/>
            <w:checkBox>
              <w:sizeAuto/>
              <w:default w:val="0"/>
            </w:checkBox>
          </w:ffData>
        </w:fldChar>
      </w:r>
      <w:r w:rsidRPr="00735F07">
        <w:instrText xml:space="preserve"> FORMCHECKBOX </w:instrText>
      </w:r>
      <w:r w:rsidRPr="00735F07">
        <w:fldChar w:fldCharType="separate"/>
      </w:r>
      <w:r w:rsidRPr="00735F07">
        <w:fldChar w:fldCharType="end"/>
      </w:r>
      <w:r w:rsidRPr="00735F07">
        <w:t xml:space="preserve">  Je désire participer à la collecte des pellicules de plastique blanc d’enrubannage et</w:t>
      </w:r>
      <w:r w:rsidR="00735F07">
        <w:t xml:space="preserve"> </w:t>
      </w:r>
      <w:r w:rsidRPr="00735F07">
        <w:t>je</w:t>
      </w:r>
    </w:p>
    <w:p w14:paraId="66B9A85E" w14:textId="49A390CE" w:rsidR="003B1DF4" w:rsidRPr="00735F07" w:rsidRDefault="00735F07" w:rsidP="00684C09">
      <w:pPr>
        <w:jc w:val="left"/>
      </w:pPr>
      <w:r>
        <w:t xml:space="preserve">       </w:t>
      </w:r>
      <w:r w:rsidR="003B1DF4" w:rsidRPr="00735F07">
        <w:t xml:space="preserve"> </w:t>
      </w:r>
      <w:proofErr w:type="gramStart"/>
      <w:r w:rsidR="003B1DF4" w:rsidRPr="00735F07">
        <w:t>m’engage</w:t>
      </w:r>
      <w:proofErr w:type="gramEnd"/>
      <w:r w:rsidR="003B1DF4" w:rsidRPr="00735F07">
        <w:t xml:space="preserve"> à payer les frais pour l’</w:t>
      </w:r>
      <w:r w:rsidR="003B1DF4" w:rsidRPr="000273B2">
        <w:rPr>
          <w:b/>
          <w:bCs/>
          <w:u w:val="single"/>
        </w:rPr>
        <w:t>achat</w:t>
      </w:r>
      <w:r w:rsidR="003B1DF4" w:rsidRPr="00735F07">
        <w:rPr>
          <w:b/>
          <w:bCs/>
        </w:rPr>
        <w:t xml:space="preserve"> d</w:t>
      </w:r>
      <w:r w:rsidR="00AD7BC1" w:rsidRPr="00735F07">
        <w:rPr>
          <w:b/>
          <w:bCs/>
        </w:rPr>
        <w:t>e 1</w:t>
      </w:r>
      <w:r w:rsidR="003B1DF4" w:rsidRPr="00735F07">
        <w:rPr>
          <w:b/>
          <w:bCs/>
        </w:rPr>
        <w:t xml:space="preserve"> conteneur</w:t>
      </w:r>
      <w:r w:rsidR="003B1DF4" w:rsidRPr="00735F07">
        <w:t xml:space="preserve"> de 4v</w:t>
      </w:r>
      <w:r w:rsidR="003B1DF4" w:rsidRPr="00735F07">
        <w:rPr>
          <w:vertAlign w:val="superscript"/>
        </w:rPr>
        <w:t>3</w:t>
      </w:r>
      <w:r w:rsidR="003B1DF4" w:rsidRPr="00735F07">
        <w:t xml:space="preserve"> et pour la </w:t>
      </w:r>
      <w:r w:rsidR="003B1DF4" w:rsidRPr="00735F07">
        <w:rPr>
          <w:b/>
          <w:bCs/>
        </w:rPr>
        <w:t>collecte des matières</w:t>
      </w:r>
      <w:r w:rsidR="00AD7BC1" w:rsidRPr="00735F07">
        <w:t>.</w:t>
      </w:r>
    </w:p>
    <w:p w14:paraId="2D808B5B" w14:textId="77777777" w:rsidR="00735F07" w:rsidRPr="00735F07" w:rsidRDefault="00735F07" w:rsidP="00735F07">
      <w:pPr>
        <w:jc w:val="left"/>
      </w:pPr>
    </w:p>
    <w:p w14:paraId="27E44CA9" w14:textId="77777777" w:rsidR="00735F07" w:rsidRDefault="00AD7BC1" w:rsidP="00735F07">
      <w:pPr>
        <w:jc w:val="left"/>
      </w:pPr>
      <w:r w:rsidRPr="00735F07">
        <w:fldChar w:fldCharType="begin">
          <w:ffData>
            <w:name w:val="CaseACocher1"/>
            <w:enabled/>
            <w:calcOnExit w:val="0"/>
            <w:checkBox>
              <w:sizeAuto/>
              <w:default w:val="0"/>
            </w:checkBox>
          </w:ffData>
        </w:fldChar>
      </w:r>
      <w:r w:rsidRPr="00735F07">
        <w:instrText xml:space="preserve"> FORMCHECKBOX </w:instrText>
      </w:r>
      <w:r w:rsidRPr="00735F07">
        <w:fldChar w:fldCharType="separate"/>
      </w:r>
      <w:r w:rsidRPr="00735F07">
        <w:fldChar w:fldCharType="end"/>
      </w:r>
      <w:r w:rsidRPr="00735F07">
        <w:t xml:space="preserve">  </w:t>
      </w:r>
      <w:r w:rsidR="003B1DF4" w:rsidRPr="00735F07">
        <w:t xml:space="preserve">Je désire participer à la collecte des pellicules de plastique blanc d’enrubannage et je </w:t>
      </w:r>
    </w:p>
    <w:p w14:paraId="7B7D0BEA" w14:textId="3FB8E41F" w:rsidR="003B1DF4" w:rsidRDefault="00735F07" w:rsidP="00735F07">
      <w:r>
        <w:t xml:space="preserve">        </w:t>
      </w:r>
      <w:proofErr w:type="gramStart"/>
      <w:r w:rsidR="003B1DF4" w:rsidRPr="00735F07">
        <w:t>m’engage</w:t>
      </w:r>
      <w:proofErr w:type="gramEnd"/>
      <w:r w:rsidR="003B1DF4" w:rsidRPr="00735F07">
        <w:t xml:space="preserve"> à payer les frais pour l’</w:t>
      </w:r>
      <w:r w:rsidR="003B1DF4" w:rsidRPr="000273B2">
        <w:rPr>
          <w:b/>
          <w:bCs/>
          <w:u w:val="single"/>
        </w:rPr>
        <w:t>achat</w:t>
      </w:r>
      <w:r w:rsidR="003B1DF4" w:rsidRPr="00735F07">
        <w:rPr>
          <w:b/>
          <w:bCs/>
        </w:rPr>
        <w:t xml:space="preserve"> de 2 conteneurs</w:t>
      </w:r>
      <w:r w:rsidR="003B1DF4" w:rsidRPr="00735F07">
        <w:t xml:space="preserve"> de 4v</w:t>
      </w:r>
      <w:r w:rsidR="003B1DF4" w:rsidRPr="00735F07">
        <w:rPr>
          <w:vertAlign w:val="superscript"/>
        </w:rPr>
        <w:t>3</w:t>
      </w:r>
      <w:r w:rsidR="003B1DF4" w:rsidRPr="00735F07">
        <w:t xml:space="preserve"> et pour la </w:t>
      </w:r>
      <w:r w:rsidR="003B1DF4" w:rsidRPr="00735F07">
        <w:rPr>
          <w:b/>
          <w:bCs/>
        </w:rPr>
        <w:t>collecte des</w:t>
      </w:r>
      <w:r w:rsidR="00AD7BC1" w:rsidRPr="00735F07">
        <w:rPr>
          <w:b/>
          <w:bCs/>
        </w:rPr>
        <w:t xml:space="preserve"> </w:t>
      </w:r>
      <w:r w:rsidR="003B1DF4" w:rsidRPr="00735F07">
        <w:rPr>
          <w:b/>
          <w:bCs/>
        </w:rPr>
        <w:t>matières</w:t>
      </w:r>
      <w:r w:rsidR="00AD7BC1" w:rsidRPr="00735F07">
        <w:t>.</w:t>
      </w:r>
    </w:p>
    <w:p w14:paraId="10E87217" w14:textId="77777777" w:rsidR="000273B2" w:rsidRDefault="000273B2" w:rsidP="00735F07"/>
    <w:p w14:paraId="70FE776A" w14:textId="77777777" w:rsidR="000273B2" w:rsidRDefault="000273B2" w:rsidP="000273B2">
      <w:pPr>
        <w:jc w:val="left"/>
      </w:pPr>
      <w:r w:rsidRPr="00735F07">
        <w:fldChar w:fldCharType="begin">
          <w:ffData>
            <w:name w:val="CaseACocher1"/>
            <w:enabled/>
            <w:calcOnExit w:val="0"/>
            <w:checkBox>
              <w:sizeAuto/>
              <w:default w:val="0"/>
            </w:checkBox>
          </w:ffData>
        </w:fldChar>
      </w:r>
      <w:r w:rsidRPr="00735F07">
        <w:instrText xml:space="preserve"> FORMCHECKBOX </w:instrText>
      </w:r>
      <w:r w:rsidRPr="00735F07">
        <w:fldChar w:fldCharType="separate"/>
      </w:r>
      <w:r w:rsidRPr="00735F07">
        <w:fldChar w:fldCharType="end"/>
      </w:r>
      <w:r w:rsidRPr="00735F07">
        <w:t xml:space="preserve">  Je désire participer à la collecte des pellicules de plastique blanc d’enrubannage et</w:t>
      </w:r>
      <w:r>
        <w:t xml:space="preserve"> </w:t>
      </w:r>
      <w:r w:rsidRPr="00735F07">
        <w:t>je</w:t>
      </w:r>
    </w:p>
    <w:p w14:paraId="6D38056E" w14:textId="3E2447B5" w:rsidR="000273B2" w:rsidRPr="00735F07" w:rsidRDefault="000273B2" w:rsidP="000273B2">
      <w:pPr>
        <w:ind w:left="360"/>
        <w:jc w:val="left"/>
      </w:pPr>
      <w:proofErr w:type="gramStart"/>
      <w:r w:rsidRPr="00735F07">
        <w:t>m’engage</w:t>
      </w:r>
      <w:proofErr w:type="gramEnd"/>
      <w:r w:rsidRPr="00735F07">
        <w:t xml:space="preserve"> à payer les frais pour l</w:t>
      </w:r>
      <w:r>
        <w:t xml:space="preserve">a </w:t>
      </w:r>
      <w:r w:rsidRPr="000273B2">
        <w:rPr>
          <w:b/>
          <w:bCs/>
          <w:u w:val="single"/>
        </w:rPr>
        <w:t>location</w:t>
      </w:r>
      <w:r w:rsidRPr="00735F07">
        <w:rPr>
          <w:b/>
          <w:bCs/>
        </w:rPr>
        <w:t xml:space="preserve"> de 1 conteneur</w:t>
      </w:r>
      <w:r w:rsidRPr="00735F07">
        <w:t xml:space="preserve"> de 4v</w:t>
      </w:r>
      <w:r w:rsidRPr="00735F07">
        <w:rPr>
          <w:vertAlign w:val="superscript"/>
        </w:rPr>
        <w:t>3</w:t>
      </w:r>
      <w:r w:rsidRPr="00735F07">
        <w:t xml:space="preserve"> et pour la </w:t>
      </w:r>
      <w:r w:rsidRPr="00735F07">
        <w:rPr>
          <w:b/>
          <w:bCs/>
        </w:rPr>
        <w:t>collecte des matières</w:t>
      </w:r>
      <w:r w:rsidRPr="00735F07">
        <w:t>.</w:t>
      </w:r>
    </w:p>
    <w:p w14:paraId="19354AC5" w14:textId="77777777" w:rsidR="000273B2" w:rsidRPr="00735F07" w:rsidRDefault="000273B2" w:rsidP="000273B2">
      <w:pPr>
        <w:jc w:val="left"/>
      </w:pPr>
    </w:p>
    <w:p w14:paraId="2C821A25" w14:textId="77777777" w:rsidR="000273B2" w:rsidRDefault="000273B2" w:rsidP="000273B2">
      <w:pPr>
        <w:jc w:val="left"/>
      </w:pPr>
      <w:r w:rsidRPr="00735F07">
        <w:fldChar w:fldCharType="begin">
          <w:ffData>
            <w:name w:val="CaseACocher1"/>
            <w:enabled/>
            <w:calcOnExit w:val="0"/>
            <w:checkBox>
              <w:sizeAuto/>
              <w:default w:val="0"/>
            </w:checkBox>
          </w:ffData>
        </w:fldChar>
      </w:r>
      <w:r w:rsidRPr="00735F07">
        <w:instrText xml:space="preserve"> FORMCHECKBOX </w:instrText>
      </w:r>
      <w:r w:rsidRPr="00735F07">
        <w:fldChar w:fldCharType="separate"/>
      </w:r>
      <w:r w:rsidRPr="00735F07">
        <w:fldChar w:fldCharType="end"/>
      </w:r>
      <w:r w:rsidRPr="00735F07">
        <w:t xml:space="preserve">  Je désire participer à la collecte des pellicules de plastique blanc d’enrubannage et je </w:t>
      </w:r>
    </w:p>
    <w:p w14:paraId="481F39F0" w14:textId="10DFB948" w:rsidR="000273B2" w:rsidRPr="00735F07" w:rsidRDefault="000273B2" w:rsidP="000273B2">
      <w:pPr>
        <w:ind w:left="360"/>
      </w:pPr>
      <w:proofErr w:type="gramStart"/>
      <w:r w:rsidRPr="00735F07">
        <w:t>m’engage</w:t>
      </w:r>
      <w:proofErr w:type="gramEnd"/>
      <w:r w:rsidRPr="00735F07">
        <w:t xml:space="preserve"> à payer les frais pour l</w:t>
      </w:r>
      <w:r>
        <w:t xml:space="preserve">a </w:t>
      </w:r>
      <w:r w:rsidRPr="000273B2">
        <w:rPr>
          <w:b/>
          <w:bCs/>
          <w:u w:val="single"/>
        </w:rPr>
        <w:t>location</w:t>
      </w:r>
      <w:r w:rsidRPr="00735F07">
        <w:rPr>
          <w:b/>
          <w:bCs/>
        </w:rPr>
        <w:t xml:space="preserve"> de 2 conteneurs</w:t>
      </w:r>
      <w:r w:rsidRPr="00735F07">
        <w:t xml:space="preserve"> de 4v</w:t>
      </w:r>
      <w:r w:rsidRPr="00735F07">
        <w:rPr>
          <w:vertAlign w:val="superscript"/>
        </w:rPr>
        <w:t>3</w:t>
      </w:r>
      <w:r w:rsidRPr="00735F07">
        <w:t xml:space="preserve"> et pour la </w:t>
      </w:r>
      <w:r w:rsidRPr="00735F07">
        <w:rPr>
          <w:b/>
          <w:bCs/>
        </w:rPr>
        <w:t>collecte des matières</w:t>
      </w:r>
      <w:r w:rsidRPr="00735F07">
        <w:t>.</w:t>
      </w:r>
    </w:p>
    <w:p w14:paraId="34F0F8B0" w14:textId="77777777" w:rsidR="00735F07" w:rsidRPr="00735F07" w:rsidRDefault="00735F07" w:rsidP="00735F07">
      <w:pPr>
        <w:jc w:val="left"/>
      </w:pPr>
    </w:p>
    <w:p w14:paraId="4D73312D" w14:textId="376EE917" w:rsidR="00AD7BC1" w:rsidRPr="00735F07" w:rsidRDefault="00AD7BC1" w:rsidP="00735F07">
      <w:pPr>
        <w:jc w:val="left"/>
        <w:rPr>
          <w:b/>
          <w:bCs/>
        </w:rPr>
      </w:pPr>
      <w:r w:rsidRPr="00735F07">
        <w:fldChar w:fldCharType="begin">
          <w:ffData>
            <w:name w:val="CaseACocher1"/>
            <w:enabled/>
            <w:calcOnExit w:val="0"/>
            <w:checkBox>
              <w:sizeAuto/>
              <w:default w:val="0"/>
            </w:checkBox>
          </w:ffData>
        </w:fldChar>
      </w:r>
      <w:r w:rsidRPr="00735F07">
        <w:instrText xml:space="preserve"> FORMCHECKBOX </w:instrText>
      </w:r>
      <w:r w:rsidRPr="00735F07">
        <w:fldChar w:fldCharType="separate"/>
      </w:r>
      <w:r w:rsidRPr="00735F07">
        <w:fldChar w:fldCharType="end"/>
      </w:r>
      <w:r w:rsidRPr="00735F07">
        <w:t xml:space="preserve">  </w:t>
      </w:r>
      <w:r w:rsidR="003B1DF4" w:rsidRPr="00735F07">
        <w:t xml:space="preserve">Je désire participer à la collecte des pellicules de plastique blanc d’enrubannage, je </w:t>
      </w:r>
      <w:r w:rsidR="003B1DF4" w:rsidRPr="00735F07">
        <w:rPr>
          <w:b/>
          <w:bCs/>
        </w:rPr>
        <w:t>possède</w:t>
      </w:r>
    </w:p>
    <w:p w14:paraId="073F142F" w14:textId="2B1979C5" w:rsidR="003B1DF4" w:rsidRPr="00735F07" w:rsidRDefault="00AD7BC1" w:rsidP="00735F07">
      <w:pPr>
        <w:jc w:val="left"/>
      </w:pPr>
      <w:r w:rsidRPr="00735F07">
        <w:rPr>
          <w:b/>
          <w:bCs/>
        </w:rPr>
        <w:t xml:space="preserve">        </w:t>
      </w:r>
      <w:r w:rsidR="003B1DF4" w:rsidRPr="00735F07">
        <w:rPr>
          <w:b/>
          <w:bCs/>
        </w:rPr>
        <w:t>déjà le ou les conteneur</w:t>
      </w:r>
      <w:r w:rsidRPr="00735F07">
        <w:rPr>
          <w:b/>
          <w:bCs/>
        </w:rPr>
        <w:t>(</w:t>
      </w:r>
      <w:r w:rsidR="003B1DF4" w:rsidRPr="00735F07">
        <w:rPr>
          <w:b/>
          <w:bCs/>
        </w:rPr>
        <w:t>s</w:t>
      </w:r>
      <w:r w:rsidRPr="00735F07">
        <w:rPr>
          <w:b/>
          <w:bCs/>
        </w:rPr>
        <w:t>)</w:t>
      </w:r>
      <w:r w:rsidR="003B1DF4" w:rsidRPr="00735F07">
        <w:t xml:space="preserve"> et je m’engage à payer les frais liés à la </w:t>
      </w:r>
      <w:r w:rsidR="003B1DF4" w:rsidRPr="00735F07">
        <w:rPr>
          <w:b/>
          <w:bCs/>
        </w:rPr>
        <w:t>collecte des matières</w:t>
      </w:r>
      <w:r w:rsidRPr="00735F07">
        <w:t>.</w:t>
      </w:r>
    </w:p>
    <w:p w14:paraId="4AE33433" w14:textId="77777777" w:rsidR="00735F07" w:rsidRPr="00735F07" w:rsidRDefault="00735F07" w:rsidP="00735F07">
      <w:pPr>
        <w:jc w:val="left"/>
      </w:pPr>
    </w:p>
    <w:p w14:paraId="57A91940" w14:textId="77777777" w:rsidR="00684C09" w:rsidRPr="00735F07" w:rsidRDefault="00684C09" w:rsidP="003B1DF4"/>
    <w:p w14:paraId="7B62DB56" w14:textId="5A3634C1" w:rsidR="003B1DF4" w:rsidRPr="00684C09" w:rsidRDefault="00684C09" w:rsidP="00684C09">
      <w:pPr>
        <w:pStyle w:val="Paragraphedeliste"/>
        <w:numPr>
          <w:ilvl w:val="0"/>
          <w:numId w:val="2"/>
        </w:numPr>
        <w:jc w:val="left"/>
      </w:pPr>
      <w:r w:rsidRPr="00684C09">
        <w:rPr>
          <w:u w:val="single"/>
        </w:rPr>
        <w:t>Engagement pour un projet à venir (collecte des plastiques de couleur)</w:t>
      </w:r>
    </w:p>
    <w:p w14:paraId="5D0F885D" w14:textId="77777777" w:rsidR="00684C09" w:rsidRPr="00735F07" w:rsidRDefault="00684C09" w:rsidP="00684C09">
      <w:pPr>
        <w:jc w:val="left"/>
      </w:pPr>
    </w:p>
    <w:p w14:paraId="32EB24BF" w14:textId="77777777" w:rsidR="005004A0" w:rsidRDefault="00684C09" w:rsidP="00684C09">
      <w:pPr>
        <w:jc w:val="left"/>
      </w:pPr>
      <w:r w:rsidRPr="00735F07">
        <w:fldChar w:fldCharType="begin">
          <w:ffData>
            <w:name w:val="CaseACocher1"/>
            <w:enabled/>
            <w:calcOnExit w:val="0"/>
            <w:checkBox>
              <w:sizeAuto/>
              <w:default w:val="0"/>
            </w:checkBox>
          </w:ffData>
        </w:fldChar>
      </w:r>
      <w:r w:rsidRPr="00735F07">
        <w:instrText xml:space="preserve"> FORMCHECKBOX </w:instrText>
      </w:r>
      <w:r w:rsidRPr="00735F07">
        <w:fldChar w:fldCharType="separate"/>
      </w:r>
      <w:r w:rsidRPr="00735F07">
        <w:fldChar w:fldCharType="end"/>
      </w:r>
      <w:r w:rsidRPr="00735F07">
        <w:t xml:space="preserve">  </w:t>
      </w:r>
      <w:r w:rsidRPr="00684C09">
        <w:t>Je désire récupérer les</w:t>
      </w:r>
      <w:r w:rsidRPr="00684C09">
        <w:rPr>
          <w:b/>
          <w:bCs/>
        </w:rPr>
        <w:t xml:space="preserve"> plastiques agricoles de couleur </w:t>
      </w:r>
      <w:r w:rsidRPr="00684C09">
        <w:t>sous forme de ballots produits à l’aide</w:t>
      </w:r>
    </w:p>
    <w:p w14:paraId="27B256F4" w14:textId="2E6772A7" w:rsidR="00684C09" w:rsidRPr="00735F07" w:rsidRDefault="005004A0" w:rsidP="00684C09">
      <w:pPr>
        <w:jc w:val="left"/>
      </w:pPr>
      <w:r>
        <w:t xml:space="preserve">        </w:t>
      </w:r>
      <w:proofErr w:type="gramStart"/>
      <w:r w:rsidR="00684C09" w:rsidRPr="00684C09">
        <w:t>d’une</w:t>
      </w:r>
      <w:proofErr w:type="gramEnd"/>
      <w:r w:rsidR="00684C09" w:rsidRPr="00684C09">
        <w:t xml:space="preserve"> presse et je m’engage à </w:t>
      </w:r>
      <w:r w:rsidR="00684C09">
        <w:rPr>
          <w:b/>
          <w:bCs/>
        </w:rPr>
        <w:t>payer</w:t>
      </w:r>
      <w:r w:rsidR="00684C09" w:rsidRPr="00684C09">
        <w:rPr>
          <w:b/>
          <w:bCs/>
        </w:rPr>
        <w:t xml:space="preserve"> les </w:t>
      </w:r>
      <w:r w:rsidR="00684C09">
        <w:rPr>
          <w:b/>
          <w:bCs/>
        </w:rPr>
        <w:t>frais</w:t>
      </w:r>
      <w:r w:rsidR="00684C09" w:rsidRPr="00684C09">
        <w:rPr>
          <w:b/>
          <w:bCs/>
        </w:rPr>
        <w:t xml:space="preserve"> </w:t>
      </w:r>
      <w:r w:rsidR="00684C09">
        <w:rPr>
          <w:b/>
          <w:bCs/>
        </w:rPr>
        <w:t>l</w:t>
      </w:r>
      <w:r w:rsidR="00684C09" w:rsidRPr="00684C09">
        <w:rPr>
          <w:b/>
          <w:bCs/>
        </w:rPr>
        <w:t>iés à l’ac</w:t>
      </w:r>
      <w:r w:rsidR="00684C09">
        <w:rPr>
          <w:b/>
          <w:bCs/>
        </w:rPr>
        <w:t>hat</w:t>
      </w:r>
      <w:r w:rsidR="00684C09" w:rsidRPr="00684C09">
        <w:rPr>
          <w:b/>
          <w:bCs/>
        </w:rPr>
        <w:t xml:space="preserve"> de cette presse</w:t>
      </w:r>
      <w:r w:rsidR="00684C09" w:rsidRPr="00684C09">
        <w:t>.</w:t>
      </w:r>
    </w:p>
    <w:p w14:paraId="1A85790A" w14:textId="77777777" w:rsidR="003B1DF4" w:rsidRPr="00735F07" w:rsidRDefault="003B1DF4" w:rsidP="003B1DF4"/>
    <w:p w14:paraId="335ED8A2" w14:textId="0B2047AF" w:rsidR="003B1DF4" w:rsidRDefault="00684C09" w:rsidP="00684C09">
      <w:pPr>
        <w:jc w:val="left"/>
      </w:pPr>
      <w:r w:rsidRPr="00735F07">
        <w:fldChar w:fldCharType="begin">
          <w:ffData>
            <w:name w:val="CaseACocher1"/>
            <w:enabled/>
            <w:calcOnExit w:val="0"/>
            <w:checkBox>
              <w:sizeAuto/>
              <w:default w:val="0"/>
            </w:checkBox>
          </w:ffData>
        </w:fldChar>
      </w:r>
      <w:r w:rsidRPr="00735F07">
        <w:instrText xml:space="preserve"> FORMCHECKBOX </w:instrText>
      </w:r>
      <w:r w:rsidRPr="00735F07">
        <w:fldChar w:fldCharType="separate"/>
      </w:r>
      <w:r w:rsidRPr="00735F07">
        <w:fldChar w:fldCharType="end"/>
      </w:r>
      <w:r w:rsidRPr="00735F07">
        <w:t xml:space="preserve">  Je </w:t>
      </w:r>
      <w:r w:rsidRPr="00735F07">
        <w:rPr>
          <w:b/>
          <w:bCs/>
        </w:rPr>
        <w:t>ne</w:t>
      </w:r>
      <w:r w:rsidRPr="00735F07">
        <w:t xml:space="preserve"> désire </w:t>
      </w:r>
      <w:r w:rsidRPr="00735F07">
        <w:rPr>
          <w:b/>
          <w:bCs/>
        </w:rPr>
        <w:t xml:space="preserve">pas participer </w:t>
      </w:r>
      <w:r w:rsidRPr="00735F07">
        <w:t>à la collecte des plastique</w:t>
      </w:r>
      <w:r>
        <w:t>s de couleur.</w:t>
      </w:r>
    </w:p>
    <w:p w14:paraId="4948FAB7" w14:textId="77777777" w:rsidR="00684C09" w:rsidRDefault="00684C09" w:rsidP="00684C09">
      <w:pPr>
        <w:jc w:val="left"/>
      </w:pPr>
    </w:p>
    <w:p w14:paraId="61A6EE5C" w14:textId="77777777" w:rsidR="00684C09" w:rsidRPr="00735F07" w:rsidRDefault="00684C09" w:rsidP="00684C09">
      <w:pPr>
        <w:jc w:val="left"/>
      </w:pPr>
    </w:p>
    <w:p w14:paraId="7A28F470" w14:textId="77777777" w:rsidR="003B1DF4" w:rsidRPr="00735F07" w:rsidRDefault="003B1DF4" w:rsidP="003B1DF4"/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2835"/>
        <w:gridCol w:w="293"/>
        <w:gridCol w:w="2835"/>
        <w:gridCol w:w="283"/>
        <w:gridCol w:w="2835"/>
      </w:tblGrid>
      <w:tr w:rsidR="000273B2" w:rsidRPr="00735F07" w14:paraId="50AEA956" w14:textId="6D2013A3" w:rsidTr="000273B2">
        <w:trPr>
          <w:trHeight w:val="485"/>
        </w:trPr>
        <w:tc>
          <w:tcPr>
            <w:tcW w:w="2835" w:type="dxa"/>
            <w:vAlign w:val="bottom"/>
          </w:tcPr>
          <w:p w14:paraId="40988502" w14:textId="347F3A22" w:rsidR="000273B2" w:rsidRPr="00735F07" w:rsidRDefault="000273B2" w:rsidP="00780BEF">
            <w:pPr>
              <w:jc w:val="left"/>
            </w:pPr>
            <w:r>
              <w:fldChar w:fldCharType="begin">
                <w:ffData>
                  <w:name w:val="Texte9"/>
                  <w:enabled/>
                  <w:calcOnExit w:val="0"/>
                  <w:textInput/>
                </w:ffData>
              </w:fldChar>
            </w:r>
            <w:r>
              <w:instrText xml:space="preserve"> </w:instrText>
            </w:r>
            <w:bookmarkStart w:id="9" w:name="Texte9"/>
            <w:r>
              <w:instrText xml:space="preserve">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9"/>
          </w:p>
        </w:tc>
        <w:tc>
          <w:tcPr>
            <w:tcW w:w="293" w:type="dxa"/>
          </w:tcPr>
          <w:p w14:paraId="36336296" w14:textId="77777777" w:rsidR="000273B2" w:rsidRPr="00735F07" w:rsidRDefault="000273B2" w:rsidP="003B1DF4"/>
        </w:tc>
        <w:sdt>
          <w:sdtPr>
            <w:id w:val="1210610796"/>
            <w:showingPlcHdr/>
            <w:picture/>
          </w:sdtPr>
          <w:sdtContent>
            <w:tc>
              <w:tcPr>
                <w:tcW w:w="2835" w:type="dxa"/>
                <w:vAlign w:val="bottom"/>
              </w:tcPr>
              <w:p w14:paraId="6C59EB8E" w14:textId="67324B86" w:rsidR="000273B2" w:rsidRPr="00735F07" w:rsidRDefault="000273B2" w:rsidP="00780BEF">
                <w:pPr>
                  <w:jc w:val="left"/>
                </w:pPr>
                <w:r>
                  <w:rPr>
                    <w:noProof/>
                  </w:rPr>
                  <w:drawing>
                    <wp:inline distT="0" distB="0" distL="0" distR="0" wp14:anchorId="08BBBAF8" wp14:editId="72D67730">
                      <wp:extent cx="1456055" cy="461645"/>
                      <wp:effectExtent l="0" t="0" r="0" b="0"/>
                      <wp:docPr id="1" name="Image 1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1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8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1456055" cy="46164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c>
          </w:sdtContent>
        </w:sdt>
        <w:tc>
          <w:tcPr>
            <w:tcW w:w="283" w:type="dxa"/>
          </w:tcPr>
          <w:p w14:paraId="029E480F" w14:textId="77777777" w:rsidR="000273B2" w:rsidRDefault="000273B2" w:rsidP="00780BEF">
            <w:pPr>
              <w:jc w:val="left"/>
            </w:pPr>
          </w:p>
        </w:tc>
        <w:tc>
          <w:tcPr>
            <w:tcW w:w="2835" w:type="dxa"/>
            <w:vAlign w:val="bottom"/>
          </w:tcPr>
          <w:p w14:paraId="0D3F1409" w14:textId="3D748AB6" w:rsidR="000273B2" w:rsidRDefault="000273B2" w:rsidP="000273B2">
            <w:pPr>
              <w:jc w:val="left"/>
            </w:pPr>
            <w:r>
              <w:fldChar w:fldCharType="begin">
                <w:ffData>
                  <w:name w:val="Texte10"/>
                  <w:enabled/>
                  <w:calcOnExit w:val="0"/>
                  <w:textInput/>
                </w:ffData>
              </w:fldChar>
            </w:r>
            <w:bookmarkStart w:id="10" w:name="Texte10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10"/>
          </w:p>
        </w:tc>
      </w:tr>
      <w:tr w:rsidR="000273B2" w:rsidRPr="00735F07" w14:paraId="656F0324" w14:textId="69C6B302" w:rsidTr="000273B2">
        <w:trPr>
          <w:trHeight w:val="485"/>
        </w:trPr>
        <w:tc>
          <w:tcPr>
            <w:tcW w:w="2835" w:type="dxa"/>
            <w:hideMark/>
          </w:tcPr>
          <w:p w14:paraId="44F19B99" w14:textId="77777777" w:rsidR="000273B2" w:rsidRDefault="000273B2" w:rsidP="003B1DF4">
            <w:r w:rsidRPr="00735F07">
              <w:t xml:space="preserve">Nom du propriétaire </w:t>
            </w:r>
          </w:p>
          <w:p w14:paraId="103677AF" w14:textId="14CAD8F3" w:rsidR="000273B2" w:rsidRPr="00735F07" w:rsidRDefault="000273B2" w:rsidP="003B1DF4">
            <w:r w:rsidRPr="00735F07">
              <w:t>(</w:t>
            </w:r>
            <w:proofErr w:type="gramStart"/>
            <w:r w:rsidRPr="00735F07">
              <w:t>lettres</w:t>
            </w:r>
            <w:proofErr w:type="gramEnd"/>
            <w:r w:rsidRPr="00735F07">
              <w:t xml:space="preserve"> moulées)</w:t>
            </w:r>
          </w:p>
        </w:tc>
        <w:tc>
          <w:tcPr>
            <w:tcW w:w="293" w:type="dxa"/>
          </w:tcPr>
          <w:p w14:paraId="149A25F4" w14:textId="77777777" w:rsidR="000273B2" w:rsidRPr="00735F07" w:rsidRDefault="000273B2" w:rsidP="003B1DF4"/>
        </w:tc>
        <w:tc>
          <w:tcPr>
            <w:tcW w:w="2835" w:type="dxa"/>
            <w:hideMark/>
          </w:tcPr>
          <w:p w14:paraId="78AED003" w14:textId="77777777" w:rsidR="000273B2" w:rsidRPr="00735F07" w:rsidRDefault="000273B2" w:rsidP="003B1DF4">
            <w:r w:rsidRPr="00735F07">
              <w:t>Signature</w:t>
            </w:r>
          </w:p>
        </w:tc>
        <w:tc>
          <w:tcPr>
            <w:tcW w:w="283" w:type="dxa"/>
          </w:tcPr>
          <w:p w14:paraId="06CE33DD" w14:textId="77777777" w:rsidR="000273B2" w:rsidRPr="00735F07" w:rsidRDefault="000273B2" w:rsidP="003B1DF4"/>
        </w:tc>
        <w:tc>
          <w:tcPr>
            <w:tcW w:w="2835" w:type="dxa"/>
          </w:tcPr>
          <w:p w14:paraId="2FA85A7C" w14:textId="39411375" w:rsidR="000273B2" w:rsidRPr="00735F07" w:rsidRDefault="000273B2" w:rsidP="003B1DF4">
            <w:r>
              <w:t xml:space="preserve">Date </w:t>
            </w:r>
          </w:p>
        </w:tc>
      </w:tr>
    </w:tbl>
    <w:p w14:paraId="6944AA63" w14:textId="7941F0D1" w:rsidR="00041DE5" w:rsidRPr="00735F07" w:rsidRDefault="00041DE5" w:rsidP="003B1DF4"/>
    <w:sectPr w:rsidR="00041DE5" w:rsidRPr="00735F07" w:rsidSect="000273B2">
      <w:headerReference w:type="default" r:id="rId9"/>
      <w:pgSz w:w="12240" w:h="15840"/>
      <w:pgMar w:top="1418" w:right="1418" w:bottom="1418" w:left="1418" w:header="2551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58435F3" w14:textId="77777777" w:rsidR="000B33DD" w:rsidRDefault="000B33DD" w:rsidP="00041DE5">
      <w:r>
        <w:separator/>
      </w:r>
    </w:p>
  </w:endnote>
  <w:endnote w:type="continuationSeparator" w:id="0">
    <w:p w14:paraId="518B804B" w14:textId="77777777" w:rsidR="000B33DD" w:rsidRDefault="000B33DD" w:rsidP="00041DE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57E91AD" w14:textId="77777777" w:rsidR="000B33DD" w:rsidRDefault="000B33DD" w:rsidP="00041DE5">
      <w:r>
        <w:separator/>
      </w:r>
    </w:p>
  </w:footnote>
  <w:footnote w:type="continuationSeparator" w:id="0">
    <w:p w14:paraId="0A7E1392" w14:textId="77777777" w:rsidR="000B33DD" w:rsidRDefault="000B33DD" w:rsidP="00041DE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A6E176" w14:textId="5CCFFB32" w:rsidR="00041DE5" w:rsidRDefault="003B1DF4">
    <w:pPr>
      <w:pStyle w:val="En-tte"/>
    </w:pPr>
    <w:r>
      <w:rPr>
        <w:noProof/>
      </w:rPr>
      <w:drawing>
        <wp:anchor distT="0" distB="0" distL="114300" distR="114300" simplePos="0" relativeHeight="251658240" behindDoc="1" locked="0" layoutInCell="1" allowOverlap="1" wp14:anchorId="3BC68ACE" wp14:editId="4B801702">
          <wp:simplePos x="0" y="0"/>
          <wp:positionH relativeFrom="page">
            <wp:align>left</wp:align>
          </wp:positionH>
          <wp:positionV relativeFrom="paragraph">
            <wp:posOffset>-1614145</wp:posOffset>
          </wp:positionV>
          <wp:extent cx="7845192" cy="10153145"/>
          <wp:effectExtent l="0" t="0" r="3810" b="635"/>
          <wp:wrapNone/>
          <wp:docPr id="1297202674" name="Imag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97202674" name="Image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845192" cy="1015314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E17D92"/>
    <w:multiLevelType w:val="hybridMultilevel"/>
    <w:tmpl w:val="38EE954E"/>
    <w:lvl w:ilvl="0" w:tplc="0C0C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14E01620"/>
    <w:multiLevelType w:val="hybridMultilevel"/>
    <w:tmpl w:val="0C8E019A"/>
    <w:lvl w:ilvl="0" w:tplc="0C0C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3B090F22"/>
    <w:multiLevelType w:val="hybridMultilevel"/>
    <w:tmpl w:val="8AFC63E4"/>
    <w:lvl w:ilvl="0" w:tplc="0C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E394F78"/>
    <w:multiLevelType w:val="hybridMultilevel"/>
    <w:tmpl w:val="DE6C9720"/>
    <w:lvl w:ilvl="0" w:tplc="0C0C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55614926">
    <w:abstractNumId w:val="2"/>
  </w:num>
  <w:num w:numId="2" w16cid:durableId="106511757">
    <w:abstractNumId w:val="0"/>
  </w:num>
  <w:num w:numId="3" w16cid:durableId="1642535687">
    <w:abstractNumId w:val="1"/>
  </w:num>
  <w:num w:numId="4" w16cid:durableId="207939744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documentProtection w:edit="forms" w:enforcement="1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B1DF4"/>
    <w:rsid w:val="000273B2"/>
    <w:rsid w:val="00027AA3"/>
    <w:rsid w:val="00041DE5"/>
    <w:rsid w:val="00043DF2"/>
    <w:rsid w:val="00062424"/>
    <w:rsid w:val="000B33DD"/>
    <w:rsid w:val="00195741"/>
    <w:rsid w:val="003B111F"/>
    <w:rsid w:val="003B1DF4"/>
    <w:rsid w:val="003C4342"/>
    <w:rsid w:val="003D707D"/>
    <w:rsid w:val="0047193E"/>
    <w:rsid w:val="004F745D"/>
    <w:rsid w:val="005004A0"/>
    <w:rsid w:val="005139D4"/>
    <w:rsid w:val="005346A2"/>
    <w:rsid w:val="005B391B"/>
    <w:rsid w:val="006039C6"/>
    <w:rsid w:val="00684C09"/>
    <w:rsid w:val="00735F07"/>
    <w:rsid w:val="00737AE4"/>
    <w:rsid w:val="00780BEF"/>
    <w:rsid w:val="007D0DE2"/>
    <w:rsid w:val="007F2233"/>
    <w:rsid w:val="00887A95"/>
    <w:rsid w:val="008D41C0"/>
    <w:rsid w:val="0092120E"/>
    <w:rsid w:val="00A0580A"/>
    <w:rsid w:val="00A629A7"/>
    <w:rsid w:val="00AA530B"/>
    <w:rsid w:val="00AD7BC1"/>
    <w:rsid w:val="00B868BB"/>
    <w:rsid w:val="00B91043"/>
    <w:rsid w:val="00C31D15"/>
    <w:rsid w:val="00C45F08"/>
    <w:rsid w:val="00CE0AA2"/>
    <w:rsid w:val="00CE4F5D"/>
    <w:rsid w:val="00EE68A2"/>
    <w:rsid w:val="00FA55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40E95BCC"/>
  <w15:chartTrackingRefBased/>
  <w15:docId w15:val="{BA8D024D-07B2-4FC7-8A4C-1C3AA66793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fr-CA" w:eastAsia="en-US" w:bidi="ar-SA"/>
        <w14:ligatures w14:val="standardContextual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uiPriority w:val="9"/>
    <w:qFormat/>
    <w:rsid w:val="00041DE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041DE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041DE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041DE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041DE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041DE5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041DE5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041DE5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041DE5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041DE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semiHidden/>
    <w:rsid w:val="00041DE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semiHidden/>
    <w:rsid w:val="00041DE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semiHidden/>
    <w:rsid w:val="00041DE5"/>
    <w:rPr>
      <w:rFonts w:eastAsiaTheme="majorEastAsia" w:cstheme="majorBidi"/>
      <w:i/>
      <w:iCs/>
      <w:color w:val="0F4761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041DE5"/>
    <w:rPr>
      <w:rFonts w:eastAsiaTheme="majorEastAsia" w:cstheme="majorBidi"/>
      <w:color w:val="0F4761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041DE5"/>
    <w:rPr>
      <w:rFonts w:eastAsiaTheme="majorEastAsia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041DE5"/>
    <w:rPr>
      <w:rFonts w:eastAsiaTheme="majorEastAsia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041DE5"/>
    <w:rPr>
      <w:rFonts w:eastAsiaTheme="majorEastAsia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041DE5"/>
    <w:rPr>
      <w:rFonts w:eastAsiaTheme="majorEastAsia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041DE5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041DE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041DE5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sid w:val="00041DE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041DE5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ationCar">
    <w:name w:val="Citation Car"/>
    <w:basedOn w:val="Policepardfaut"/>
    <w:link w:val="Citation"/>
    <w:uiPriority w:val="29"/>
    <w:rsid w:val="00041DE5"/>
    <w:rPr>
      <w:i/>
      <w:iCs/>
      <w:color w:val="404040" w:themeColor="text1" w:themeTint="BF"/>
    </w:rPr>
  </w:style>
  <w:style w:type="paragraph" w:styleId="Paragraphedeliste">
    <w:name w:val="List Paragraph"/>
    <w:basedOn w:val="Normal"/>
    <w:uiPriority w:val="34"/>
    <w:qFormat/>
    <w:rsid w:val="00041DE5"/>
    <w:pPr>
      <w:ind w:left="720"/>
      <w:contextualSpacing/>
    </w:pPr>
  </w:style>
  <w:style w:type="character" w:styleId="Accentuationintense">
    <w:name w:val="Intense Emphasis"/>
    <w:basedOn w:val="Policepardfaut"/>
    <w:uiPriority w:val="21"/>
    <w:qFormat/>
    <w:rsid w:val="00041DE5"/>
    <w:rPr>
      <w:i/>
      <w:iCs/>
      <w:color w:val="0F4761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041DE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041DE5"/>
    <w:rPr>
      <w:i/>
      <w:iCs/>
      <w:color w:val="0F4761" w:themeColor="accent1" w:themeShade="BF"/>
    </w:rPr>
  </w:style>
  <w:style w:type="character" w:styleId="Rfrenceintense">
    <w:name w:val="Intense Reference"/>
    <w:basedOn w:val="Policepardfaut"/>
    <w:uiPriority w:val="32"/>
    <w:qFormat/>
    <w:rsid w:val="00041DE5"/>
    <w:rPr>
      <w:b/>
      <w:bCs/>
      <w:smallCaps/>
      <w:color w:val="0F4761" w:themeColor="accent1" w:themeShade="BF"/>
      <w:spacing w:val="5"/>
    </w:rPr>
  </w:style>
  <w:style w:type="paragraph" w:styleId="En-tte">
    <w:name w:val="header"/>
    <w:basedOn w:val="Normal"/>
    <w:link w:val="En-tteCar"/>
    <w:uiPriority w:val="99"/>
    <w:unhideWhenUsed/>
    <w:rsid w:val="00041DE5"/>
    <w:pPr>
      <w:tabs>
        <w:tab w:val="center" w:pos="4320"/>
        <w:tab w:val="right" w:pos="8640"/>
      </w:tabs>
    </w:pPr>
  </w:style>
  <w:style w:type="character" w:customStyle="1" w:styleId="En-tteCar">
    <w:name w:val="En-tête Car"/>
    <w:basedOn w:val="Policepardfaut"/>
    <w:link w:val="En-tte"/>
    <w:uiPriority w:val="99"/>
    <w:rsid w:val="00041DE5"/>
  </w:style>
  <w:style w:type="paragraph" w:styleId="Pieddepage">
    <w:name w:val="footer"/>
    <w:basedOn w:val="Normal"/>
    <w:link w:val="PieddepageCar"/>
    <w:uiPriority w:val="99"/>
    <w:unhideWhenUsed/>
    <w:rsid w:val="00041DE5"/>
    <w:pPr>
      <w:tabs>
        <w:tab w:val="center" w:pos="4320"/>
        <w:tab w:val="right" w:pos="8640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041DE5"/>
  </w:style>
  <w:style w:type="table" w:styleId="Grilledutableau">
    <w:name w:val="Table Grid"/>
    <w:basedOn w:val="TableauNormal"/>
    <w:uiPriority w:val="39"/>
    <w:rsid w:val="003B1DF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Z:\Communs\Valerie\DOSSIERS%20TRAVAIL\Outils\LOGO%20MRC%202025\Modeles%20fonds%20page\Lettre%202.dotx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D997C8D-BA5D-4D3C-9AA4-141B19AEC4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Lettre 2.dotx</Template>
  <TotalTime>1</TotalTime>
  <Pages>2</Pages>
  <Words>422</Words>
  <Characters>2407</Characters>
  <Application>Microsoft Office Word</Application>
  <DocSecurity>0</DocSecurity>
  <Lines>20</Lines>
  <Paragraphs>5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Valérie Nolin</dc:creator>
  <cp:keywords/>
  <dc:description/>
  <cp:lastModifiedBy>Adjoint</cp:lastModifiedBy>
  <cp:revision>2</cp:revision>
  <cp:lastPrinted>2026-05-25T16:23:00Z</cp:lastPrinted>
  <dcterms:created xsi:type="dcterms:W3CDTF">2026-05-25T16:24:00Z</dcterms:created>
  <dcterms:modified xsi:type="dcterms:W3CDTF">2026-05-25T16:24:00Z</dcterms:modified>
</cp:coreProperties>
</file>